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5D03" w14:textId="77777777" w:rsidR="007274F1" w:rsidRDefault="007274F1" w:rsidP="007274F1">
      <w:pPr>
        <w:spacing w:after="120"/>
        <w:rPr>
          <w:b/>
          <w:bCs/>
        </w:rPr>
      </w:pPr>
      <w:r w:rsidRPr="003F3D4D">
        <w:rPr>
          <w:b/>
          <w:bCs/>
        </w:rPr>
        <w:t>Client Information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315"/>
        <w:gridCol w:w="3628"/>
        <w:gridCol w:w="598"/>
        <w:gridCol w:w="3388"/>
        <w:gridCol w:w="605"/>
      </w:tblGrid>
      <w:tr w:rsidR="000B193F" w14:paraId="22E4C2CA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34254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New/Amendment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46BB4" w14:textId="77777777" w:rsidR="000B193F" w:rsidRPr="003F3D4D" w:rsidRDefault="00D71CF7" w:rsidP="007D0AFA">
            <w:pPr>
              <w:spacing w:before="60" w:after="60" w:line="240" w:lineRule="auto"/>
              <w:rPr>
                <w:szCs w:val="20"/>
              </w:rPr>
            </w:pPr>
            <w:sdt>
              <w:sdtPr>
                <w:rPr>
                  <w:szCs w:val="20"/>
                </w:rPr>
                <w:id w:val="-1695910972"/>
                <w:placeholder>
                  <w:docPart w:val="69EF98A65113442CA2FD8563FEE0ACF3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0B193F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0B193F" w14:paraId="33650B91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19686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Name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66C87608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0B193F" w14:paraId="42894224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97A6A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Clearer Mnemonic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A0BF3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0B193F" w14:paraId="6E24E88C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B4941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Dealer Mnemonic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604D9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3F3D4D">
              <w:rPr>
                <w:szCs w:val="20"/>
              </w:rPr>
              <w:t xml:space="preserve">D </w:t>
            </w:r>
            <w:r>
              <w:rPr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0B193F" w14:paraId="26947DEE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A3C79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 xml:space="preserve">BIC Code 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E99F0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0B193F" w14:paraId="0EA5A26C" w14:textId="77777777" w:rsidTr="007D0AFA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FE2F6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t>Sponsoring Agent</w:t>
            </w:r>
            <w:r w:rsidRPr="003F3D4D">
              <w:rPr>
                <w:szCs w:val="20"/>
              </w:rPr>
              <w:t xml:space="preserve"> 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2C67D" w14:textId="1ED7A194" w:rsidR="000B193F" w:rsidRPr="003F3D4D" w:rsidRDefault="00D71CF7" w:rsidP="007D0AFA">
            <w:pPr>
              <w:spacing w:before="60" w:after="60" w:line="240" w:lineRule="auto"/>
              <w:rPr>
                <w:szCs w:val="20"/>
              </w:rPr>
            </w:pPr>
            <w:sdt>
              <w:sdtPr>
                <w:rPr>
                  <w:szCs w:val="20"/>
                </w:rPr>
                <w:id w:val="980189227"/>
                <w:placeholder>
                  <w:docPart w:val="EC44AEA274DA41B8A2291FD6EBC7EEB5"/>
                </w:placeholder>
                <w:showingPlcHdr/>
                <w:comboBox>
                  <w:listItem w:value="(choose item box removed)"/>
                  <w:listItem w:displayText="Yes" w:value="Yes"/>
                  <w:listItem w:displayText="No" w:value="No"/>
                </w:comboBox>
              </w:sdtPr>
              <w:sdtEndPr/>
              <w:sdtContent>
                <w:r w:rsidR="000B193F" w:rsidRPr="003F4A18">
                  <w:rPr>
                    <w:rStyle w:val="PlaceholderText"/>
                    <w:i/>
                    <w:iCs/>
                  </w:rPr>
                  <w:t>(choose item box removed)</w:t>
                </w:r>
              </w:sdtContent>
            </w:sdt>
          </w:p>
        </w:tc>
      </w:tr>
      <w:tr w:rsidR="000B193F" w14:paraId="050FD601" w14:textId="77777777" w:rsidTr="007D0AFA">
        <w:trPr>
          <w:trHeight w:val="20"/>
        </w:trPr>
        <w:tc>
          <w:tcPr>
            <w:tcW w:w="109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54CA20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Trade Sources</w:t>
            </w: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AECA3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Tradeweb (TREU)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2036807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7B52033" w14:textId="21BEA103" w:rsidR="000B193F" w:rsidRPr="003F3D4D" w:rsidRDefault="00D81777" w:rsidP="007D0AFA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14673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BrokerTec B2C (BTQG)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1280245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818A8C9" w14:textId="77777777" w:rsidR="000B193F" w:rsidRPr="003F3D4D" w:rsidRDefault="000B193F" w:rsidP="007D0AFA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</w:tr>
      <w:tr w:rsidR="000B193F" w14:paraId="6B048561" w14:textId="77777777" w:rsidTr="007D0AFA">
        <w:trPr>
          <w:trHeight w:val="20"/>
        </w:trPr>
        <w:tc>
          <w:tcPr>
            <w:tcW w:w="109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919391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70C27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GLMX Europe Limited (GLMX)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163206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6F9EBEB" w14:textId="77777777" w:rsidR="000B193F" w:rsidRPr="003F3D4D" w:rsidRDefault="000B193F" w:rsidP="007D0AFA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C4F3F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8D230" w14:textId="77777777" w:rsidR="000B193F" w:rsidRPr="003F3D4D" w:rsidRDefault="000B193F" w:rsidP="007D0AFA">
            <w:pPr>
              <w:spacing w:before="60" w:after="60" w:line="240" w:lineRule="auto"/>
              <w:jc w:val="center"/>
              <w:rPr>
                <w:szCs w:val="20"/>
              </w:rPr>
            </w:pPr>
          </w:p>
        </w:tc>
      </w:tr>
      <w:tr w:rsidR="000B193F" w14:paraId="2111C9ED" w14:textId="77777777" w:rsidTr="007D0AFA">
        <w:trPr>
          <w:trHeight w:val="59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DC384" w14:textId="77777777" w:rsidR="000B193F" w:rsidRPr="003F3D4D" w:rsidRDefault="000B193F" w:rsidP="007D0AFA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Comments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25A60" w14:textId="77777777" w:rsidR="000B193F" w:rsidRPr="003F3D4D" w:rsidRDefault="000B193F" w:rsidP="007D0AFA">
            <w:pPr>
              <w:spacing w:before="60" w:after="60" w:line="240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779F9EC" w14:textId="77777777" w:rsidR="000B193F" w:rsidRPr="003F3D4D" w:rsidRDefault="000B193F" w:rsidP="007274F1">
      <w:pPr>
        <w:spacing w:after="120"/>
        <w:rPr>
          <w:b/>
          <w:bCs/>
        </w:rPr>
      </w:pPr>
    </w:p>
    <w:p w14:paraId="6F401BA6" w14:textId="77777777" w:rsidR="007274F1" w:rsidRDefault="007274F1" w:rsidP="007274F1">
      <w:pPr>
        <w:spacing w:after="120"/>
      </w:pPr>
      <w:r w:rsidRPr="003F3D4D">
        <w:rPr>
          <w:b/>
          <w:bCs/>
        </w:rPr>
        <w:t>Gilt Market</w:t>
      </w:r>
      <w:r w:rsidRPr="006C3D06">
        <w:t xml:space="preserve"> – please complete if you wish to participate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820"/>
        <w:gridCol w:w="6714"/>
      </w:tblGrid>
      <w:tr w:rsidR="000B193F" w:rsidRPr="004B7581" w14:paraId="4687B427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D8037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New/Amendment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CB424" w14:textId="77777777" w:rsidR="000B193F" w:rsidRPr="004B7581" w:rsidRDefault="00D71CF7" w:rsidP="007D0AFA">
            <w:pPr>
              <w:spacing w:before="60" w:after="60" w:line="240" w:lineRule="auto"/>
              <w:rPr>
                <w:rFonts w:cstheme="minorHAnsi"/>
              </w:rPr>
            </w:pPr>
            <w:sdt>
              <w:sdtPr>
                <w:rPr>
                  <w:rFonts w:cstheme="minorHAnsi"/>
                  <w:szCs w:val="20"/>
                </w:rPr>
                <w:id w:val="694970449"/>
                <w:placeholder>
                  <w:docPart w:val="3C0DDDF012FC4A9D99BD85624C4573CB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0B193F" w:rsidRPr="004B7581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</w:tc>
      </w:tr>
      <w:tr w:rsidR="000B193F" w:rsidRPr="004B7581" w14:paraId="705C10D3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7054C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Crest Participant ID Code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3193E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B7581">
              <w:rPr>
                <w:rFonts w:cstheme="minorHAnsi"/>
              </w:rPr>
              <w:instrText xml:space="preserve"> FORMTEXT </w:instrText>
            </w:r>
            <w:r w:rsidRPr="004B7581">
              <w:rPr>
                <w:rFonts w:cstheme="minorHAnsi"/>
              </w:rPr>
            </w:r>
            <w:r w:rsidRPr="004B7581">
              <w:rPr>
                <w:rFonts w:cstheme="minorHAnsi"/>
              </w:rPr>
              <w:fldChar w:fldCharType="separate"/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</w:rPr>
              <w:fldChar w:fldCharType="end"/>
            </w:r>
          </w:p>
        </w:tc>
      </w:tr>
      <w:tr w:rsidR="000B193F" w:rsidRPr="004B7581" w14:paraId="7532D5E2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C791F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Crest Member Account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F6497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B7581">
              <w:rPr>
                <w:rFonts w:cstheme="minorHAnsi"/>
              </w:rPr>
              <w:instrText xml:space="preserve"> FORMTEXT </w:instrText>
            </w:r>
            <w:r w:rsidRPr="004B7581">
              <w:rPr>
                <w:rFonts w:cstheme="minorHAnsi"/>
              </w:rPr>
            </w:r>
            <w:r w:rsidRPr="004B7581">
              <w:rPr>
                <w:rFonts w:cstheme="minorHAnsi"/>
              </w:rPr>
              <w:fldChar w:fldCharType="separate"/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</w:rPr>
              <w:fldChar w:fldCharType="end"/>
            </w:r>
          </w:p>
        </w:tc>
      </w:tr>
      <w:tr w:rsidR="000B193F" w:rsidRPr="004B7581" w14:paraId="43002849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447EC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Confirmation that Direct Input has been set up at Crest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7F648" w14:textId="77777777" w:rsidR="000B193F" w:rsidRPr="004B7581" w:rsidRDefault="00D71CF7" w:rsidP="007D0AFA">
            <w:pPr>
              <w:spacing w:before="60" w:after="60" w:line="240" w:lineRule="auto"/>
              <w:rPr>
                <w:rFonts w:cstheme="minorHAnsi"/>
              </w:rPr>
            </w:pPr>
            <w:sdt>
              <w:sdtPr>
                <w:rPr>
                  <w:rFonts w:cstheme="minorHAnsi"/>
                  <w:szCs w:val="20"/>
                </w:rPr>
                <w:id w:val="1016424754"/>
                <w:placeholder>
                  <w:docPart w:val="2789F816E9804A1994B790FED5E194E2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0B193F" w:rsidRPr="004B7581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</w:tc>
      </w:tr>
      <w:tr w:rsidR="000B193F" w:rsidRPr="004B7581" w14:paraId="553D9531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64338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Comments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DBF39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B7581">
              <w:rPr>
                <w:rFonts w:cstheme="minorHAnsi"/>
              </w:rPr>
              <w:instrText xml:space="preserve"> FORMTEXT </w:instrText>
            </w:r>
            <w:r w:rsidRPr="004B7581">
              <w:rPr>
                <w:rFonts w:cstheme="minorHAnsi"/>
              </w:rPr>
            </w:r>
            <w:r w:rsidRPr="004B7581">
              <w:rPr>
                <w:rFonts w:cstheme="minorHAnsi"/>
              </w:rPr>
              <w:fldChar w:fldCharType="separate"/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  <w:noProof/>
              </w:rPr>
              <w:t> </w:t>
            </w:r>
            <w:r w:rsidRPr="004B7581">
              <w:rPr>
                <w:rFonts w:cstheme="minorHAnsi"/>
              </w:rPr>
              <w:fldChar w:fldCharType="end"/>
            </w:r>
          </w:p>
        </w:tc>
      </w:tr>
      <w:tr w:rsidR="000B193F" w:rsidRPr="004B7581" w14:paraId="2458F914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16E70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Is your sponsoring agent also your settlement custodian?</w:t>
            </w:r>
          </w:p>
        </w:tc>
        <w:sdt>
          <w:sdtPr>
            <w:rPr>
              <w:rFonts w:cstheme="minorHAnsi"/>
            </w:rPr>
            <w:id w:val="2060589311"/>
            <w:placeholder>
              <w:docPart w:val="8516CF7DF2BB457C987CD63C48D11E2F"/>
            </w:placeholder>
            <w:showingPlcHdr/>
            <w15:color w:val="FFFFFF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1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4469F46" w14:textId="77777777" w:rsidR="000B193F" w:rsidRPr="004B7581" w:rsidRDefault="000B193F" w:rsidP="007D0AFA">
                <w:pPr>
                  <w:spacing w:before="60" w:after="60" w:line="240" w:lineRule="auto"/>
                  <w:rPr>
                    <w:rFonts w:cstheme="minorHAnsi"/>
                  </w:rPr>
                </w:pPr>
                <w:r w:rsidRPr="004B7581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0B193F" w:rsidRPr="004B7581" w14:paraId="46D0E07C" w14:textId="77777777" w:rsidTr="007D0AFA">
        <w:trPr>
          <w:trHeight w:val="590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83409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If the answer to the above is Yes then a backup settlement custodian is required. Please provide details of backup settlement custodian below.</w:t>
            </w:r>
          </w:p>
        </w:tc>
      </w:tr>
      <w:tr w:rsidR="000B193F" w:rsidRPr="004B7581" w14:paraId="0A142B55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DD1F" w14:textId="77777777" w:rsidR="000B193F" w:rsidRPr="004B7581" w:rsidRDefault="000B193F" w:rsidP="007D0AFA">
            <w:pPr>
              <w:spacing w:before="60" w:after="60" w:line="240" w:lineRule="auto"/>
              <w:rPr>
                <w:rFonts w:eastAsia="Calibri" w:cstheme="minorHAnsi"/>
              </w:rPr>
            </w:pPr>
            <w:r w:rsidRPr="004B7581">
              <w:rPr>
                <w:rFonts w:eastAsia="Calibri" w:cstheme="minorHAnsi"/>
              </w:rPr>
              <w:t>Crest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Part</w:t>
            </w:r>
            <w:r w:rsidRPr="004B7581">
              <w:rPr>
                <w:rFonts w:eastAsia="Calibri" w:cstheme="minorHAnsi"/>
                <w:spacing w:val="-3"/>
              </w:rPr>
              <w:t>i</w:t>
            </w:r>
            <w:r w:rsidRPr="004B7581">
              <w:rPr>
                <w:rFonts w:eastAsia="Calibri" w:cstheme="minorHAnsi"/>
              </w:rPr>
              <w:t>ci</w:t>
            </w:r>
            <w:r w:rsidRPr="004B7581">
              <w:rPr>
                <w:rFonts w:eastAsia="Calibri" w:cstheme="minorHAnsi"/>
                <w:spacing w:val="-1"/>
              </w:rPr>
              <w:t>p</w:t>
            </w:r>
            <w:r w:rsidRPr="004B7581">
              <w:rPr>
                <w:rFonts w:eastAsia="Calibri" w:cstheme="minorHAnsi"/>
              </w:rPr>
              <w:t>a</w:t>
            </w:r>
            <w:r w:rsidRPr="004B7581">
              <w:rPr>
                <w:rFonts w:eastAsia="Calibri" w:cstheme="minorHAnsi"/>
                <w:spacing w:val="-1"/>
              </w:rPr>
              <w:t>n</w:t>
            </w:r>
            <w:r w:rsidRPr="004B7581">
              <w:rPr>
                <w:rFonts w:eastAsia="Calibri" w:cstheme="minorHAnsi"/>
              </w:rPr>
              <w:t>t ID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C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  <w:spacing w:val="-4"/>
              </w:rPr>
              <w:t>d</w:t>
            </w:r>
            <w:r w:rsidRPr="004B7581">
              <w:rPr>
                <w:rFonts w:eastAsia="Calibri" w:cstheme="minorHAnsi"/>
              </w:rPr>
              <w:t>e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FD391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:rsidRPr="004B7581" w14:paraId="4C79D961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F248F" w14:textId="77777777" w:rsidR="000B193F" w:rsidRPr="004B7581" w:rsidRDefault="000B193F" w:rsidP="007D0AFA">
            <w:pPr>
              <w:spacing w:before="60" w:after="60" w:line="240" w:lineRule="auto"/>
              <w:rPr>
                <w:rFonts w:eastAsia="Calibri" w:cstheme="minorHAnsi"/>
              </w:rPr>
            </w:pPr>
            <w:r w:rsidRPr="004B7581">
              <w:rPr>
                <w:rFonts w:eastAsia="Calibri" w:cstheme="minorHAnsi"/>
              </w:rPr>
              <w:t>Crest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2"/>
              </w:rPr>
              <w:t>e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1"/>
              </w:rPr>
              <w:t>b</w:t>
            </w:r>
            <w:r w:rsidRPr="004B7581">
              <w:rPr>
                <w:rFonts w:eastAsia="Calibri" w:cstheme="minorHAnsi"/>
              </w:rPr>
              <w:t>er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Ac</w:t>
            </w:r>
            <w:r w:rsidRPr="004B7581">
              <w:rPr>
                <w:rFonts w:eastAsia="Calibri" w:cstheme="minorHAnsi"/>
                <w:spacing w:val="-3"/>
              </w:rPr>
              <w:t>c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  <w:spacing w:val="-1"/>
              </w:rPr>
              <w:t>un</w:t>
            </w:r>
            <w:r w:rsidRPr="004B7581">
              <w:rPr>
                <w:rFonts w:eastAsia="Calibri" w:cstheme="minorHAnsi"/>
              </w:rPr>
              <w:t>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A6322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:rsidRPr="004B7581" w14:paraId="5A39F6EC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549C2" w14:textId="77777777" w:rsidR="000B193F" w:rsidRPr="004B7581" w:rsidRDefault="000B193F" w:rsidP="007D0AFA">
            <w:pPr>
              <w:spacing w:before="60" w:after="60" w:line="240" w:lineRule="auto"/>
              <w:rPr>
                <w:rFonts w:eastAsia="Calibri" w:cstheme="minorHAnsi"/>
              </w:rPr>
            </w:pPr>
            <w:r w:rsidRPr="004B7581">
              <w:rPr>
                <w:rFonts w:eastAsia="Calibri" w:cstheme="minorHAnsi"/>
              </w:rPr>
              <w:t>Co</w:t>
            </w:r>
            <w:r w:rsidRPr="004B7581">
              <w:rPr>
                <w:rFonts w:eastAsia="Calibri" w:cstheme="minorHAnsi"/>
                <w:spacing w:val="-1"/>
              </w:rPr>
              <w:t>n</w:t>
            </w:r>
            <w:r w:rsidRPr="004B7581">
              <w:rPr>
                <w:rFonts w:eastAsia="Calibri" w:cstheme="minorHAnsi"/>
              </w:rPr>
              <w:t>fi</w:t>
            </w:r>
            <w:r w:rsidRPr="004B7581">
              <w:rPr>
                <w:rFonts w:eastAsia="Calibri" w:cstheme="minorHAnsi"/>
                <w:spacing w:val="-1"/>
              </w:rPr>
              <w:t>r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3"/>
              </w:rPr>
              <w:t>a</w:t>
            </w:r>
            <w:r w:rsidRPr="004B7581">
              <w:rPr>
                <w:rFonts w:eastAsia="Calibri" w:cstheme="minorHAnsi"/>
              </w:rPr>
              <w:t>ti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</w:rPr>
              <w:t>n</w:t>
            </w:r>
            <w:r w:rsidRPr="004B7581">
              <w:rPr>
                <w:rFonts w:eastAsia="Calibri" w:cstheme="minorHAnsi"/>
                <w:spacing w:val="-3"/>
              </w:rPr>
              <w:t xml:space="preserve"> </w:t>
            </w:r>
            <w:r w:rsidRPr="004B7581">
              <w:rPr>
                <w:rFonts w:eastAsia="Calibri" w:cstheme="minorHAnsi"/>
              </w:rPr>
              <w:t>t</w:t>
            </w:r>
            <w:r w:rsidRPr="004B7581">
              <w:rPr>
                <w:rFonts w:eastAsia="Calibri" w:cstheme="minorHAnsi"/>
                <w:spacing w:val="-1"/>
              </w:rPr>
              <w:t>h</w:t>
            </w:r>
            <w:r w:rsidRPr="004B7581">
              <w:rPr>
                <w:rFonts w:eastAsia="Calibri" w:cstheme="minorHAnsi"/>
              </w:rPr>
              <w:t>at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Dir</w:t>
            </w:r>
            <w:r w:rsidRPr="004B7581">
              <w:rPr>
                <w:rFonts w:eastAsia="Calibri" w:cstheme="minorHAnsi"/>
                <w:spacing w:val="-3"/>
              </w:rPr>
              <w:t>e</w:t>
            </w:r>
            <w:r w:rsidRPr="004B7581">
              <w:rPr>
                <w:rFonts w:eastAsia="Calibri" w:cstheme="minorHAnsi"/>
              </w:rPr>
              <w:t>ct</w:t>
            </w:r>
            <w:r w:rsidRPr="004B7581">
              <w:rPr>
                <w:rFonts w:eastAsia="Calibri" w:cstheme="minorHAnsi"/>
                <w:spacing w:val="1"/>
              </w:rPr>
              <w:t xml:space="preserve"> </w:t>
            </w:r>
            <w:r w:rsidRPr="004B7581">
              <w:rPr>
                <w:rFonts w:eastAsia="Calibri" w:cstheme="minorHAnsi"/>
              </w:rPr>
              <w:t>I</w:t>
            </w:r>
            <w:r w:rsidRPr="004B7581">
              <w:rPr>
                <w:rFonts w:eastAsia="Calibri" w:cstheme="minorHAnsi"/>
                <w:spacing w:val="-4"/>
              </w:rPr>
              <w:t>n</w:t>
            </w:r>
            <w:r w:rsidRPr="004B7581">
              <w:rPr>
                <w:rFonts w:eastAsia="Calibri" w:cstheme="minorHAnsi"/>
                <w:spacing w:val="-1"/>
              </w:rPr>
              <w:t>pu</w:t>
            </w:r>
            <w:r w:rsidRPr="004B7581">
              <w:rPr>
                <w:rFonts w:eastAsia="Calibri" w:cstheme="minorHAnsi"/>
              </w:rPr>
              <w:t>t</w:t>
            </w:r>
            <w:r>
              <w:rPr>
                <w:rFonts w:eastAsia="Calibri" w:cstheme="minorHAnsi"/>
              </w:rPr>
              <w:t xml:space="preserve"> </w:t>
            </w:r>
            <w:r w:rsidRPr="004B7581">
              <w:rPr>
                <w:rFonts w:eastAsia="Calibri" w:cstheme="minorHAnsi"/>
                <w:spacing w:val="-1"/>
              </w:rPr>
              <w:t>h</w:t>
            </w:r>
            <w:r w:rsidRPr="004B7581">
              <w:rPr>
                <w:rFonts w:eastAsia="Calibri" w:cstheme="minorHAnsi"/>
              </w:rPr>
              <w:t xml:space="preserve">as been </w:t>
            </w:r>
            <w:r w:rsidRPr="004B7581">
              <w:rPr>
                <w:rFonts w:eastAsia="Calibri" w:cstheme="minorHAnsi"/>
                <w:spacing w:val="-2"/>
              </w:rPr>
              <w:t>s</w:t>
            </w:r>
            <w:r w:rsidRPr="004B7581">
              <w:rPr>
                <w:rFonts w:eastAsia="Calibri" w:cstheme="minorHAnsi"/>
              </w:rPr>
              <w:t>et up</w:t>
            </w:r>
            <w:r w:rsidRPr="004B7581">
              <w:rPr>
                <w:rFonts w:eastAsia="Calibri" w:cstheme="minorHAnsi"/>
                <w:spacing w:val="-1"/>
              </w:rPr>
              <w:t xml:space="preserve"> </w:t>
            </w:r>
            <w:r w:rsidRPr="004B7581">
              <w:rPr>
                <w:rFonts w:eastAsia="Calibri" w:cstheme="minorHAnsi"/>
              </w:rPr>
              <w:t>at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Cre</w:t>
            </w:r>
            <w:r w:rsidRPr="004B7581">
              <w:rPr>
                <w:rFonts w:eastAsia="Calibri" w:cstheme="minorHAnsi"/>
                <w:spacing w:val="-2"/>
              </w:rPr>
              <w:t>s</w:t>
            </w:r>
            <w:r w:rsidRPr="004B7581">
              <w:rPr>
                <w:rFonts w:eastAsia="Calibri" w:cstheme="minorHAnsi"/>
              </w:rPr>
              <w:t>t</w:t>
            </w:r>
          </w:p>
        </w:tc>
        <w:sdt>
          <w:sdtPr>
            <w:rPr>
              <w:rFonts w:cstheme="minorHAnsi"/>
            </w:rPr>
            <w:id w:val="-2121756119"/>
            <w:placeholder>
              <w:docPart w:val="C859C6DF0AEF4653AACD7C0101FD1C94"/>
            </w:placeholder>
            <w:showingPlcHdr/>
            <w15:color w:val="FFFFFF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1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F3B8A6A" w14:textId="77777777" w:rsidR="000B193F" w:rsidRPr="004B7581" w:rsidRDefault="000B193F" w:rsidP="007D0AFA">
                <w:pPr>
                  <w:spacing w:before="60" w:after="60" w:line="240" w:lineRule="auto"/>
                  <w:rPr>
                    <w:rFonts w:cstheme="minorHAnsi"/>
                  </w:rPr>
                </w:pPr>
                <w:r w:rsidRPr="004B7581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0B193F" w:rsidRPr="004B7581" w14:paraId="666C47E2" w14:textId="77777777" w:rsidTr="007D0AFA">
        <w:trPr>
          <w:trHeight w:val="59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2A3A8" w14:textId="77777777" w:rsidR="000B193F" w:rsidRPr="004B7581" w:rsidRDefault="000B193F" w:rsidP="007D0AFA">
            <w:pPr>
              <w:spacing w:before="60" w:after="60" w:line="240" w:lineRule="auto"/>
              <w:rPr>
                <w:rFonts w:eastAsia="Calibri" w:cstheme="minorHAnsi"/>
              </w:rPr>
            </w:pPr>
            <w:r w:rsidRPr="004B7581">
              <w:rPr>
                <w:rFonts w:eastAsia="Calibri" w:cstheme="minorHAnsi"/>
              </w:rPr>
              <w:t>C</w:t>
            </w:r>
            <w:r w:rsidRPr="004B7581">
              <w:rPr>
                <w:rFonts w:eastAsia="Calibri" w:cstheme="minorHAnsi"/>
                <w:spacing w:val="-2"/>
              </w:rPr>
              <w:t>o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2"/>
              </w:rPr>
              <w:t>m</w:t>
            </w:r>
            <w:r w:rsidRPr="004B7581">
              <w:rPr>
                <w:rFonts w:eastAsia="Calibri" w:cstheme="minorHAnsi"/>
              </w:rPr>
              <w:t>ents</w:t>
            </w:r>
          </w:p>
        </w:tc>
        <w:sdt>
          <w:sdtPr>
            <w:rPr>
              <w:rFonts w:cstheme="minorHAnsi"/>
            </w:rPr>
            <w:id w:val="-1740781678"/>
            <w:placeholder>
              <w:docPart w:val="1F556E16D87B40FBA7F7FBD0C6340D9A"/>
            </w:placeholder>
            <w15:appearance w15:val="hidden"/>
          </w:sdtPr>
          <w:sdtEndPr/>
          <w:sdtContent>
            <w:sdt>
              <w:sdtPr>
                <w:rPr>
                  <w:rFonts w:cstheme="minorHAnsi"/>
                </w:rPr>
                <w:id w:val="-2023700940"/>
                <w:placeholder>
                  <w:docPart w:val="E2438D7427DE461AB5EC19A1A6939D46"/>
                </w:placeholder>
                <w15:appearance w15:val="hidden"/>
              </w:sdtPr>
              <w:sdtEndPr>
                <w:rPr>
                  <w:color w:val="FFFFFF" w:themeColor="background1"/>
                </w:rPr>
              </w:sdtEndPr>
              <w:sdtContent>
                <w:sdt>
                  <w:sdtPr>
                    <w:rPr>
                      <w:rFonts w:cstheme="minorHAnsi"/>
                    </w:rPr>
                    <w:id w:val="839889961"/>
                    <w:placeholder>
                      <w:docPart w:val="4C26A8056DAF4F1D8E8DDE2F69D97A2D"/>
                    </w:placeholder>
                    <w15:appearance w15:val="hidden"/>
                  </w:sdtPr>
                  <w:sdtEndPr/>
                  <w:sdtContent>
                    <w:tc>
                      <w:tcPr>
                        <w:tcW w:w="3187" w:type="pct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20D61C3" w14:textId="77777777" w:rsidR="000B193F" w:rsidRPr="004B7581" w:rsidRDefault="000B193F" w:rsidP="007D0AFA">
                        <w:pPr>
                          <w:spacing w:before="60" w:after="60" w:line="240" w:lineRule="auto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fldChar w:fldCharType="begin">
                            <w:ffData>
                              <w:name w:val="Text11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cstheme="minorHAnsi"/>
                          </w:rPr>
                          <w:instrText xml:space="preserve"> FORMTEXT </w:instrText>
                        </w:r>
                        <w:r>
                          <w:rPr>
                            <w:rFonts w:cstheme="minorHAnsi"/>
                          </w:rPr>
                        </w:r>
                        <w:r>
                          <w:rPr>
                            <w:rFonts w:cstheme="minorHAnsi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</w:rPr>
                          <w:fldChar w:fldCharType="end"/>
                        </w:r>
                      </w:p>
                    </w:tc>
                  </w:sdtContent>
                </w:sdt>
              </w:sdtContent>
            </w:sdt>
          </w:sdtContent>
        </w:sdt>
      </w:tr>
    </w:tbl>
    <w:p w14:paraId="6D50CE10" w14:textId="77777777" w:rsidR="003F4A18" w:rsidRPr="00844480" w:rsidRDefault="003F4A18" w:rsidP="000B193F">
      <w:pPr>
        <w:spacing w:after="0"/>
        <w:rPr>
          <w:szCs w:val="20"/>
        </w:rPr>
      </w:pPr>
    </w:p>
    <w:p w14:paraId="231E2C42" w14:textId="77777777" w:rsidR="00984808" w:rsidRDefault="00984808" w:rsidP="00A61E8B">
      <w:pPr>
        <w:sectPr w:rsidR="00984808" w:rsidSect="007A63F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680" w:bottom="1701" w:left="680" w:header="567" w:footer="567" w:gutter="0"/>
          <w:cols w:space="708"/>
          <w:titlePg/>
          <w:docGrid w:linePitch="360"/>
        </w:sectPr>
      </w:pPr>
    </w:p>
    <w:p w14:paraId="5AF04C1E" w14:textId="77777777" w:rsidR="003F4A18" w:rsidRDefault="003F4A18" w:rsidP="003F4A18">
      <w:pPr>
        <w:spacing w:after="120"/>
      </w:pPr>
      <w:r w:rsidRPr="0030695F">
        <w:rPr>
          <w:b/>
          <w:bCs/>
        </w:rPr>
        <w:lastRenderedPageBreak/>
        <w:t>TSGC Market</w:t>
      </w:r>
      <w:r w:rsidRPr="006C3D06">
        <w:t xml:space="preserve"> – please complete if you wish to participate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3820"/>
        <w:gridCol w:w="6714"/>
      </w:tblGrid>
      <w:tr w:rsidR="000B193F" w14:paraId="60DD5A47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15B02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New/Amendment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D2E12" w14:textId="77777777" w:rsidR="000B193F" w:rsidRPr="004B7581" w:rsidRDefault="00D71CF7" w:rsidP="007D0AFA">
            <w:pPr>
              <w:spacing w:before="60" w:after="60" w:line="240" w:lineRule="auto"/>
              <w:rPr>
                <w:rFonts w:cstheme="minorHAnsi"/>
              </w:rPr>
            </w:pPr>
            <w:sdt>
              <w:sdtPr>
                <w:rPr>
                  <w:rFonts w:cstheme="minorHAnsi"/>
                  <w:szCs w:val="20"/>
                </w:rPr>
                <w:id w:val="-16550945"/>
                <w:placeholder>
                  <w:docPart w:val="8D44901888164F31A6F0B4FF7E161E8A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0B193F" w:rsidRPr="004B7581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</w:tc>
      </w:tr>
      <w:tr w:rsidR="000B193F" w14:paraId="7466402D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D4BA8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Crest Participant ID Code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C3B29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14:paraId="0EA384BC" w14:textId="77777777" w:rsidTr="007D0AFA">
        <w:trPr>
          <w:trHeight w:val="36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8E59A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Crest Member Account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D041B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14:paraId="2E2EA437" w14:textId="77777777" w:rsidTr="007D0AFA">
        <w:trPr>
          <w:trHeight w:val="20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7DCC4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Confirmation that Direct Input has been set up at Crest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D1515" w14:textId="77777777" w:rsidR="000B193F" w:rsidRPr="004B7581" w:rsidRDefault="00D71CF7" w:rsidP="007D0AFA">
            <w:pPr>
              <w:spacing w:before="60" w:after="60" w:line="240" w:lineRule="auto"/>
              <w:rPr>
                <w:rFonts w:cstheme="minorHAnsi"/>
              </w:rPr>
            </w:pPr>
            <w:sdt>
              <w:sdtPr>
                <w:rPr>
                  <w:rFonts w:cstheme="minorHAnsi"/>
                  <w:szCs w:val="20"/>
                </w:rPr>
                <w:id w:val="2111616811"/>
                <w:placeholder>
                  <w:docPart w:val="D36163BE54FA4DA1A989CEE35510C8ED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0B193F" w:rsidRPr="004B7581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</w:p>
        </w:tc>
      </w:tr>
      <w:tr w:rsidR="000B193F" w14:paraId="3243C815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EA6CC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cstheme="minorHAnsi"/>
              </w:rPr>
              <w:t>C</w:t>
            </w:r>
            <w:r w:rsidRPr="004B7581">
              <w:rPr>
                <w:rFonts w:cstheme="minorHAnsi"/>
                <w:spacing w:val="-2"/>
              </w:rPr>
              <w:t>o</w:t>
            </w:r>
            <w:r w:rsidRPr="004B7581">
              <w:rPr>
                <w:rFonts w:cstheme="minorHAnsi"/>
              </w:rPr>
              <w:t>m</w:t>
            </w:r>
            <w:r w:rsidRPr="004B7581">
              <w:rPr>
                <w:rFonts w:cstheme="minorHAnsi"/>
                <w:spacing w:val="-2"/>
              </w:rPr>
              <w:t>m</w:t>
            </w:r>
            <w:r w:rsidRPr="004B7581">
              <w:rPr>
                <w:rFonts w:cstheme="minorHAnsi"/>
              </w:rPr>
              <w:t>ents</w:t>
            </w:r>
          </w:p>
        </w:tc>
        <w:tc>
          <w:tcPr>
            <w:tcW w:w="31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1D1A1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14:paraId="1927BBB1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FA91D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Is your sponsoring agent also your settlement custodian?</w:t>
            </w:r>
          </w:p>
        </w:tc>
        <w:sdt>
          <w:sdtPr>
            <w:rPr>
              <w:rFonts w:cstheme="minorHAnsi"/>
            </w:rPr>
            <w:id w:val="-646740839"/>
            <w:placeholder>
              <w:docPart w:val="031EF9F8A89C4FACB1BB0B11249F9615"/>
            </w:placeholder>
            <w:showingPlcHdr/>
            <w15:color w:val="FFFFFF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1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9E7B56D" w14:textId="77777777" w:rsidR="000B193F" w:rsidRPr="004B7581" w:rsidRDefault="000B193F" w:rsidP="007D0AFA">
                <w:pPr>
                  <w:spacing w:before="60" w:after="60" w:line="240" w:lineRule="auto"/>
                  <w:rPr>
                    <w:rFonts w:cstheme="minorHAnsi"/>
                  </w:rPr>
                </w:pPr>
                <w:r w:rsidRPr="004B7581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0B193F" w14:paraId="649FD1C8" w14:textId="77777777" w:rsidTr="007D0AFA">
        <w:trPr>
          <w:trHeight w:val="576"/>
        </w:trPr>
        <w:tc>
          <w:tcPr>
            <w:tcW w:w="50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82568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If the answer to the above is Yes then a backup settlement custodian is required. Please provide details of backup settlement custodian below.</w:t>
            </w:r>
          </w:p>
        </w:tc>
      </w:tr>
      <w:tr w:rsidR="000B193F" w14:paraId="3ECFCE8F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FDF0A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Crest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Part</w:t>
            </w:r>
            <w:r w:rsidRPr="004B7581">
              <w:rPr>
                <w:rFonts w:eastAsia="Calibri" w:cstheme="minorHAnsi"/>
                <w:spacing w:val="-3"/>
              </w:rPr>
              <w:t>i</w:t>
            </w:r>
            <w:r w:rsidRPr="004B7581">
              <w:rPr>
                <w:rFonts w:eastAsia="Calibri" w:cstheme="minorHAnsi"/>
              </w:rPr>
              <w:t>ci</w:t>
            </w:r>
            <w:r w:rsidRPr="004B7581">
              <w:rPr>
                <w:rFonts w:eastAsia="Calibri" w:cstheme="minorHAnsi"/>
                <w:spacing w:val="-1"/>
              </w:rPr>
              <w:t>p</w:t>
            </w:r>
            <w:r w:rsidRPr="004B7581">
              <w:rPr>
                <w:rFonts w:eastAsia="Calibri" w:cstheme="minorHAnsi"/>
              </w:rPr>
              <w:t>a</w:t>
            </w:r>
            <w:r w:rsidRPr="004B7581">
              <w:rPr>
                <w:rFonts w:eastAsia="Calibri" w:cstheme="minorHAnsi"/>
                <w:spacing w:val="-1"/>
              </w:rPr>
              <w:t>n</w:t>
            </w:r>
            <w:r w:rsidRPr="004B7581">
              <w:rPr>
                <w:rFonts w:eastAsia="Calibri" w:cstheme="minorHAnsi"/>
              </w:rPr>
              <w:t>t ID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C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  <w:spacing w:val="-4"/>
              </w:rPr>
              <w:t>d</w:t>
            </w:r>
            <w:r w:rsidRPr="004B7581">
              <w:rPr>
                <w:rFonts w:eastAsia="Calibri" w:cstheme="minorHAnsi"/>
              </w:rPr>
              <w:t>e</w:t>
            </w:r>
          </w:p>
        </w:tc>
        <w:sdt>
          <w:sdtPr>
            <w:rPr>
              <w:rFonts w:cstheme="minorHAnsi"/>
            </w:rPr>
            <w:id w:val="1124112548"/>
            <w:placeholder>
              <w:docPart w:val="C4904B3380514879B493649BFB66644A"/>
            </w:placeholder>
            <w15:appearance w15:val="hidden"/>
          </w:sdtPr>
          <w:sdtEndPr/>
          <w:sdtContent>
            <w:sdt>
              <w:sdtPr>
                <w:rPr>
                  <w:rFonts w:cstheme="minorHAnsi"/>
                </w:rPr>
                <w:id w:val="764731338"/>
                <w:placeholder>
                  <w:docPart w:val="C77344C543BF469089832E3DE7A38436"/>
                </w:placeholder>
                <w15:appearance w15:val="hidden"/>
              </w:sdtPr>
              <w:sdtEndPr>
                <w:rPr>
                  <w:color w:val="FFFFFF" w:themeColor="background1"/>
                </w:rPr>
              </w:sdtEndPr>
              <w:sdtContent>
                <w:sdt>
                  <w:sdtPr>
                    <w:rPr>
                      <w:rFonts w:cstheme="minorHAnsi"/>
                    </w:rPr>
                    <w:id w:val="-1259602750"/>
                    <w:placeholder>
                      <w:docPart w:val="151731881C55441C957D4A61F8B52687"/>
                    </w:placeholder>
                    <w15:appearance w15:val="hidden"/>
                  </w:sdtPr>
                  <w:sdtEndPr/>
                  <w:sdtContent>
                    <w:tc>
                      <w:tcPr>
                        <w:tcW w:w="3187" w:type="pct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75C665D" w14:textId="77777777" w:rsidR="000B193F" w:rsidRPr="004B7581" w:rsidRDefault="000B193F" w:rsidP="007D0AFA">
                        <w:pPr>
                          <w:spacing w:before="60" w:after="60" w:line="240" w:lineRule="auto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fldChar w:fldCharType="begin">
                            <w:ffData>
                              <w:name w:val="Text15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cstheme="minorHAnsi"/>
                          </w:rPr>
                          <w:instrText xml:space="preserve"> FORMTEXT </w:instrText>
                        </w:r>
                        <w:r>
                          <w:rPr>
                            <w:rFonts w:cstheme="minorHAnsi"/>
                          </w:rPr>
                        </w:r>
                        <w:r>
                          <w:rPr>
                            <w:rFonts w:cstheme="minorHAnsi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</w:rPr>
                          <w:fldChar w:fldCharType="end"/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0B193F" w14:paraId="1A7F8931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41672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Crest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2"/>
              </w:rPr>
              <w:t>e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1"/>
              </w:rPr>
              <w:t>b</w:t>
            </w:r>
            <w:r w:rsidRPr="004B7581">
              <w:rPr>
                <w:rFonts w:eastAsia="Calibri" w:cstheme="minorHAnsi"/>
              </w:rPr>
              <w:t>er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Ac</w:t>
            </w:r>
            <w:r w:rsidRPr="004B7581">
              <w:rPr>
                <w:rFonts w:eastAsia="Calibri" w:cstheme="minorHAnsi"/>
                <w:spacing w:val="-3"/>
              </w:rPr>
              <w:t>c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  <w:spacing w:val="-1"/>
              </w:rPr>
              <w:t>un</w:t>
            </w:r>
            <w:r w:rsidRPr="004B7581">
              <w:rPr>
                <w:rFonts w:eastAsia="Calibri" w:cstheme="minorHAnsi"/>
              </w:rPr>
              <w:t>t</w:t>
            </w:r>
          </w:p>
        </w:tc>
        <w:sdt>
          <w:sdtPr>
            <w:rPr>
              <w:rFonts w:cstheme="minorHAnsi"/>
            </w:rPr>
            <w:id w:val="258799602"/>
            <w:placeholder>
              <w:docPart w:val="714786B51B6048A2B6E8521FA3DEBDA5"/>
            </w:placeholder>
            <w15:appearance w15:val="hidden"/>
          </w:sdtPr>
          <w:sdtEndPr/>
          <w:sdtContent>
            <w:sdt>
              <w:sdtPr>
                <w:rPr>
                  <w:rFonts w:cstheme="minorHAnsi"/>
                </w:rPr>
                <w:id w:val="1958593524"/>
                <w:placeholder>
                  <w:docPart w:val="FCA103B12E63431A8315BF6FEF5FF1D3"/>
                </w:placeholder>
                <w15:appearance w15:val="hidden"/>
              </w:sdtPr>
              <w:sdtEndPr>
                <w:rPr>
                  <w:color w:val="FFFFFF" w:themeColor="background1"/>
                </w:rPr>
              </w:sdtEndPr>
              <w:sdtContent>
                <w:sdt>
                  <w:sdtPr>
                    <w:rPr>
                      <w:rFonts w:cstheme="minorHAnsi"/>
                    </w:rPr>
                    <w:id w:val="-830052941"/>
                    <w:placeholder>
                      <w:docPart w:val="9C3035A6563A44E5AF3503A02F9844F1"/>
                    </w:placeholder>
                    <w15:appearance w15:val="hidden"/>
                  </w:sdtPr>
                  <w:sdtEndPr/>
                  <w:sdtContent>
                    <w:tc>
                      <w:tcPr>
                        <w:tcW w:w="3187" w:type="pct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4DECBA" w14:textId="77777777" w:rsidR="000B193F" w:rsidRPr="004B7581" w:rsidRDefault="000B193F" w:rsidP="007D0AFA">
                        <w:pPr>
                          <w:spacing w:before="60" w:after="60" w:line="240" w:lineRule="auto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fldChar w:fldCharType="begin">
                            <w:ffData>
                              <w:name w:val="Text16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cstheme="minorHAnsi"/>
                          </w:rPr>
                          <w:instrText xml:space="preserve"> FORMTEXT </w:instrText>
                        </w:r>
                        <w:r>
                          <w:rPr>
                            <w:rFonts w:cstheme="minorHAnsi"/>
                          </w:rPr>
                        </w:r>
                        <w:r>
                          <w:rPr>
                            <w:rFonts w:cstheme="minorHAnsi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</w:rPr>
                          <w:fldChar w:fldCharType="end"/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0B193F" w14:paraId="74E8AE12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EECC0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Co</w:t>
            </w:r>
            <w:r w:rsidRPr="004B7581">
              <w:rPr>
                <w:rFonts w:eastAsia="Calibri" w:cstheme="minorHAnsi"/>
                <w:spacing w:val="-1"/>
              </w:rPr>
              <w:t>n</w:t>
            </w:r>
            <w:r w:rsidRPr="004B7581">
              <w:rPr>
                <w:rFonts w:eastAsia="Calibri" w:cstheme="minorHAnsi"/>
              </w:rPr>
              <w:t>fi</w:t>
            </w:r>
            <w:r w:rsidRPr="004B7581">
              <w:rPr>
                <w:rFonts w:eastAsia="Calibri" w:cstheme="minorHAnsi"/>
                <w:spacing w:val="-1"/>
              </w:rPr>
              <w:t>r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3"/>
              </w:rPr>
              <w:t>a</w:t>
            </w:r>
            <w:r w:rsidRPr="004B7581">
              <w:rPr>
                <w:rFonts w:eastAsia="Calibri" w:cstheme="minorHAnsi"/>
              </w:rPr>
              <w:t>ti</w:t>
            </w:r>
            <w:r w:rsidRPr="004B7581">
              <w:rPr>
                <w:rFonts w:eastAsia="Calibri" w:cstheme="minorHAnsi"/>
                <w:spacing w:val="1"/>
              </w:rPr>
              <w:t>o</w:t>
            </w:r>
            <w:r w:rsidRPr="004B7581">
              <w:rPr>
                <w:rFonts w:eastAsia="Calibri" w:cstheme="minorHAnsi"/>
              </w:rPr>
              <w:t>n</w:t>
            </w:r>
            <w:r w:rsidRPr="004B7581">
              <w:rPr>
                <w:rFonts w:eastAsia="Calibri" w:cstheme="minorHAnsi"/>
                <w:spacing w:val="-3"/>
              </w:rPr>
              <w:t xml:space="preserve"> </w:t>
            </w:r>
            <w:r w:rsidRPr="004B7581">
              <w:rPr>
                <w:rFonts w:eastAsia="Calibri" w:cstheme="minorHAnsi"/>
              </w:rPr>
              <w:t>t</w:t>
            </w:r>
            <w:r w:rsidRPr="004B7581">
              <w:rPr>
                <w:rFonts w:eastAsia="Calibri" w:cstheme="minorHAnsi"/>
                <w:spacing w:val="-1"/>
              </w:rPr>
              <w:t>h</w:t>
            </w:r>
            <w:r w:rsidRPr="004B7581">
              <w:rPr>
                <w:rFonts w:eastAsia="Calibri" w:cstheme="minorHAnsi"/>
              </w:rPr>
              <w:t>at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Dir</w:t>
            </w:r>
            <w:r w:rsidRPr="004B7581">
              <w:rPr>
                <w:rFonts w:eastAsia="Calibri" w:cstheme="minorHAnsi"/>
                <w:spacing w:val="-3"/>
              </w:rPr>
              <w:t>e</w:t>
            </w:r>
            <w:r w:rsidRPr="004B7581">
              <w:rPr>
                <w:rFonts w:eastAsia="Calibri" w:cstheme="minorHAnsi"/>
              </w:rPr>
              <w:t>ct</w:t>
            </w:r>
            <w:r w:rsidRPr="004B7581">
              <w:rPr>
                <w:rFonts w:eastAsia="Calibri" w:cstheme="minorHAnsi"/>
                <w:spacing w:val="1"/>
              </w:rPr>
              <w:t xml:space="preserve"> </w:t>
            </w:r>
            <w:r w:rsidRPr="004B7581">
              <w:rPr>
                <w:rFonts w:eastAsia="Calibri" w:cstheme="minorHAnsi"/>
              </w:rPr>
              <w:t>I</w:t>
            </w:r>
            <w:r w:rsidRPr="004B7581">
              <w:rPr>
                <w:rFonts w:eastAsia="Calibri" w:cstheme="minorHAnsi"/>
                <w:spacing w:val="-4"/>
              </w:rPr>
              <w:t>n</w:t>
            </w:r>
            <w:r w:rsidRPr="004B7581">
              <w:rPr>
                <w:rFonts w:eastAsia="Calibri" w:cstheme="minorHAnsi"/>
                <w:spacing w:val="-1"/>
              </w:rPr>
              <w:t>pu</w:t>
            </w:r>
            <w:r w:rsidRPr="004B7581">
              <w:rPr>
                <w:rFonts w:eastAsia="Calibri" w:cstheme="minorHAnsi"/>
              </w:rPr>
              <w:t xml:space="preserve">t </w:t>
            </w:r>
            <w:r w:rsidRPr="004B7581">
              <w:rPr>
                <w:rFonts w:eastAsia="Calibri" w:cstheme="minorHAnsi"/>
                <w:spacing w:val="-1"/>
              </w:rPr>
              <w:t>h</w:t>
            </w:r>
            <w:r w:rsidRPr="004B7581">
              <w:rPr>
                <w:rFonts w:eastAsia="Calibri" w:cstheme="minorHAnsi"/>
              </w:rPr>
              <w:t xml:space="preserve">as been </w:t>
            </w:r>
            <w:r w:rsidRPr="004B7581">
              <w:rPr>
                <w:rFonts w:eastAsia="Calibri" w:cstheme="minorHAnsi"/>
                <w:spacing w:val="-2"/>
              </w:rPr>
              <w:t>s</w:t>
            </w:r>
            <w:r w:rsidRPr="004B7581">
              <w:rPr>
                <w:rFonts w:eastAsia="Calibri" w:cstheme="minorHAnsi"/>
              </w:rPr>
              <w:t>et up</w:t>
            </w:r>
            <w:r w:rsidRPr="004B7581">
              <w:rPr>
                <w:rFonts w:eastAsia="Calibri" w:cstheme="minorHAnsi"/>
                <w:spacing w:val="-1"/>
              </w:rPr>
              <w:t xml:space="preserve"> </w:t>
            </w:r>
            <w:r w:rsidRPr="004B7581">
              <w:rPr>
                <w:rFonts w:eastAsia="Calibri" w:cstheme="minorHAnsi"/>
              </w:rPr>
              <w:t>at</w:t>
            </w:r>
            <w:r w:rsidRPr="004B7581">
              <w:rPr>
                <w:rFonts w:eastAsia="Calibri" w:cstheme="minorHAnsi"/>
                <w:spacing w:val="-2"/>
              </w:rPr>
              <w:t xml:space="preserve"> </w:t>
            </w:r>
            <w:r w:rsidRPr="004B7581">
              <w:rPr>
                <w:rFonts w:eastAsia="Calibri" w:cstheme="minorHAnsi"/>
              </w:rPr>
              <w:t>Cre</w:t>
            </w:r>
            <w:r w:rsidRPr="004B7581">
              <w:rPr>
                <w:rFonts w:eastAsia="Calibri" w:cstheme="minorHAnsi"/>
                <w:spacing w:val="-2"/>
              </w:rPr>
              <w:t>s</w:t>
            </w:r>
            <w:r w:rsidRPr="004B7581">
              <w:rPr>
                <w:rFonts w:eastAsia="Calibri" w:cstheme="minorHAnsi"/>
              </w:rPr>
              <w:t>t</w:t>
            </w:r>
          </w:p>
        </w:tc>
        <w:sdt>
          <w:sdtPr>
            <w:rPr>
              <w:rFonts w:cstheme="minorHAnsi"/>
            </w:rPr>
            <w:id w:val="-435063001"/>
            <w:placeholder>
              <w:docPart w:val="C9E8D202A68947EA810C203D9CE4BBD5"/>
            </w:placeholder>
            <w:showingPlcHdr/>
            <w15:color w:val="FFFFFF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1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C8D5453" w14:textId="77777777" w:rsidR="000B193F" w:rsidRPr="004B7581" w:rsidRDefault="000B193F" w:rsidP="007D0AFA">
                <w:pPr>
                  <w:spacing w:before="60" w:after="60" w:line="240" w:lineRule="auto"/>
                  <w:rPr>
                    <w:rFonts w:cstheme="minorHAnsi"/>
                  </w:rPr>
                </w:pPr>
                <w:r w:rsidRPr="004B7581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0B193F" w14:paraId="33043B2F" w14:textId="77777777" w:rsidTr="007D0AFA">
        <w:trPr>
          <w:trHeight w:val="576"/>
        </w:trPr>
        <w:tc>
          <w:tcPr>
            <w:tcW w:w="1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AD20A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4B7581">
              <w:rPr>
                <w:rFonts w:eastAsia="Calibri" w:cstheme="minorHAnsi"/>
              </w:rPr>
              <w:t>C</w:t>
            </w:r>
            <w:r w:rsidRPr="004B7581">
              <w:rPr>
                <w:rFonts w:eastAsia="Calibri" w:cstheme="minorHAnsi"/>
                <w:spacing w:val="-2"/>
              </w:rPr>
              <w:t>o</w:t>
            </w:r>
            <w:r w:rsidRPr="004B7581">
              <w:rPr>
                <w:rFonts w:eastAsia="Calibri" w:cstheme="minorHAnsi"/>
              </w:rPr>
              <w:t>m</w:t>
            </w:r>
            <w:r w:rsidRPr="004B7581">
              <w:rPr>
                <w:rFonts w:eastAsia="Calibri" w:cstheme="minorHAnsi"/>
                <w:spacing w:val="-2"/>
              </w:rPr>
              <w:t>m</w:t>
            </w:r>
            <w:r w:rsidRPr="004B7581">
              <w:rPr>
                <w:rFonts w:eastAsia="Calibri" w:cstheme="minorHAnsi"/>
              </w:rPr>
              <w:t>ents</w:t>
            </w:r>
          </w:p>
        </w:tc>
        <w:sdt>
          <w:sdtPr>
            <w:rPr>
              <w:rFonts w:cstheme="minorHAnsi"/>
            </w:rPr>
            <w:id w:val="2021663438"/>
            <w:placeholder>
              <w:docPart w:val="47C713058A9D4689BFFC5E62402DB591"/>
            </w:placeholder>
            <w15:appearance w15:val="hidden"/>
          </w:sdtPr>
          <w:sdtEndPr/>
          <w:sdtContent>
            <w:sdt>
              <w:sdtPr>
                <w:rPr>
                  <w:rFonts w:cstheme="minorHAnsi"/>
                </w:rPr>
                <w:id w:val="-2113575689"/>
                <w:placeholder>
                  <w:docPart w:val="65501CD8A940442B92880E356B38022F"/>
                </w:placeholder>
                <w15:appearance w15:val="hidden"/>
              </w:sdtPr>
              <w:sdtEndPr>
                <w:rPr>
                  <w:color w:val="FFFFFF" w:themeColor="background1"/>
                </w:rPr>
              </w:sdtEndPr>
              <w:sdtContent>
                <w:sdt>
                  <w:sdtPr>
                    <w:rPr>
                      <w:rFonts w:cstheme="minorHAnsi"/>
                    </w:rPr>
                    <w:id w:val="-1367203725"/>
                    <w:placeholder>
                      <w:docPart w:val="B2BE505C28B343D8BB6016EBC6BA7611"/>
                    </w:placeholder>
                    <w15:appearance w15:val="hidden"/>
                  </w:sdtPr>
                  <w:sdtEndPr/>
                  <w:sdtContent>
                    <w:tc>
                      <w:tcPr>
                        <w:tcW w:w="3187" w:type="pct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0899E2" w14:textId="77777777" w:rsidR="000B193F" w:rsidRPr="004B7581" w:rsidRDefault="000B193F" w:rsidP="007D0AFA">
                        <w:pPr>
                          <w:spacing w:before="60" w:after="60" w:line="240" w:lineRule="auto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fldChar w:fldCharType="begin">
                            <w:ffData>
                              <w:name w:val="Text17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cstheme="minorHAnsi"/>
                          </w:rPr>
                          <w:instrText xml:space="preserve"> FORMTEXT </w:instrText>
                        </w:r>
                        <w:r>
                          <w:rPr>
                            <w:rFonts w:cstheme="minorHAnsi"/>
                          </w:rPr>
                        </w:r>
                        <w:r>
                          <w:rPr>
                            <w:rFonts w:cstheme="minorHAnsi"/>
                          </w:rPr>
                          <w:fldChar w:fldCharType="separate"/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  <w:noProof/>
                          </w:rPr>
                          <w:t> </w:t>
                        </w:r>
                        <w:r>
                          <w:rPr>
                            <w:rFonts w:cstheme="minorHAnsi"/>
                          </w:rPr>
                          <w:fldChar w:fldCharType="end"/>
                        </w:r>
                      </w:p>
                    </w:tc>
                  </w:sdtContent>
                </w:sdt>
              </w:sdtContent>
            </w:sdt>
          </w:sdtContent>
        </w:sdt>
      </w:tr>
    </w:tbl>
    <w:p w14:paraId="69EF5287" w14:textId="77777777" w:rsidR="000B193F" w:rsidRDefault="000B193F" w:rsidP="000B193F">
      <w:pPr>
        <w:spacing w:after="80"/>
      </w:pPr>
    </w:p>
    <w:p w14:paraId="6F8EFA52" w14:textId="1879E5BE" w:rsidR="000B193F" w:rsidRDefault="000B193F" w:rsidP="000B193F">
      <w:pPr>
        <w:spacing w:after="120"/>
      </w:pPr>
      <w:r w:rsidRPr="000B193F">
        <w:rPr>
          <w:b/>
          <w:bCs/>
        </w:rPr>
        <w:t>Third Party Custodian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3830"/>
        <w:gridCol w:w="6704"/>
      </w:tblGrid>
      <w:tr w:rsidR="000B193F" w:rsidRPr="004B7581" w14:paraId="5680254F" w14:textId="77777777" w:rsidTr="007D0AFA">
        <w:trPr>
          <w:trHeight w:val="20"/>
        </w:trPr>
        <w:tc>
          <w:tcPr>
            <w:tcW w:w="18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83442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B03FBF">
              <w:t xml:space="preserve">Full name of custodian </w:t>
            </w:r>
          </w:p>
        </w:tc>
        <w:tc>
          <w:tcPr>
            <w:tcW w:w="31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9B1A0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0B193F" w:rsidRPr="004B7581" w14:paraId="1F4E0430" w14:textId="77777777" w:rsidTr="007D0AFA">
        <w:trPr>
          <w:trHeight w:val="20"/>
        </w:trPr>
        <w:tc>
          <w:tcPr>
            <w:tcW w:w="18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42DE8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B03FBF">
              <w:t xml:space="preserve">Provide access to LCH reporting </w:t>
            </w:r>
          </w:p>
        </w:tc>
        <w:sdt>
          <w:sdtPr>
            <w:rPr>
              <w:rFonts w:cstheme="minorHAnsi"/>
            </w:rPr>
            <w:id w:val="-1827430825"/>
            <w:placeholder>
              <w:docPart w:val="33A7BC3D000C4D0FA712B9EB093B7C9D"/>
            </w:placeholder>
            <w:showingPlcHdr/>
            <w15:color w:val="FFFFFF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182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001C777" w14:textId="77777777" w:rsidR="000B193F" w:rsidRPr="004B7581" w:rsidRDefault="000B193F" w:rsidP="007D0AFA">
                <w:pPr>
                  <w:spacing w:before="60" w:after="60" w:line="240" w:lineRule="auto"/>
                  <w:rPr>
                    <w:rFonts w:cstheme="minorHAnsi"/>
                  </w:rPr>
                </w:pPr>
                <w:r w:rsidRPr="004B7581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0B193F" w:rsidRPr="004B7581" w14:paraId="10257954" w14:textId="77777777" w:rsidTr="007D0AFA">
        <w:trPr>
          <w:trHeight w:val="360"/>
        </w:trPr>
        <w:tc>
          <w:tcPr>
            <w:tcW w:w="181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364C1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 w:rsidRPr="00B03FBF">
              <w:t>If Yes, confirm LCH portal directory</w:t>
            </w:r>
          </w:p>
        </w:tc>
        <w:tc>
          <w:tcPr>
            <w:tcW w:w="31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D0640" w14:textId="77777777" w:rsidR="000B193F" w:rsidRPr="004B7581" w:rsidRDefault="000B193F" w:rsidP="007D0AFA">
            <w:pPr>
              <w:spacing w:before="60" w:after="6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0831EF43" w14:textId="77777777" w:rsidR="000B193F" w:rsidRDefault="000B193F" w:rsidP="000B193F">
      <w:pPr>
        <w:spacing w:after="80"/>
      </w:pPr>
    </w:p>
    <w:p w14:paraId="2075EC62" w14:textId="74A52D6C" w:rsidR="007274F1" w:rsidRDefault="007274F1" w:rsidP="007274F1">
      <w:pPr>
        <w:spacing w:after="120"/>
      </w:pPr>
      <w:r w:rsidRPr="003F3D4D">
        <w:rPr>
          <w:b/>
          <w:bCs/>
        </w:rPr>
        <w:t>Operational Contacts</w:t>
      </w:r>
      <w:r w:rsidRPr="003F3D4D">
        <w:t xml:space="preserve"> – please provide group email and phone number where possible, with escalation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828"/>
        <w:gridCol w:w="6706"/>
      </w:tblGrid>
      <w:tr w:rsidR="007274F1" w14:paraId="39909F1A" w14:textId="77777777" w:rsidTr="000B193F">
        <w:trPr>
          <w:trHeight w:val="360"/>
        </w:trPr>
        <w:tc>
          <w:tcPr>
            <w:tcW w:w="18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A2BBD" w14:textId="77777777" w:rsidR="007274F1" w:rsidRDefault="007274F1" w:rsidP="005109C8">
            <w:pPr>
              <w:spacing w:before="60" w:after="60" w:line="240" w:lineRule="auto"/>
            </w:pPr>
            <w:r>
              <w:t>Gro</w:t>
            </w:r>
            <w:r>
              <w:rPr>
                <w:spacing w:val="-1"/>
              </w:rPr>
              <w:t>u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</w:t>
            </w:r>
            <w:r>
              <w:t>mail</w:t>
            </w:r>
          </w:p>
        </w:tc>
        <w:tc>
          <w:tcPr>
            <w:tcW w:w="31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6CDE15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7274F1" w14:paraId="60D795B5" w14:textId="77777777" w:rsidTr="000B193F">
        <w:trPr>
          <w:trHeight w:val="360"/>
        </w:trPr>
        <w:tc>
          <w:tcPr>
            <w:tcW w:w="18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346941" w14:textId="77777777" w:rsidR="007274F1" w:rsidRDefault="007274F1" w:rsidP="005109C8">
            <w:pPr>
              <w:spacing w:before="60" w:after="60" w:line="240" w:lineRule="auto"/>
            </w:pPr>
            <w:r>
              <w:t>Gro</w:t>
            </w:r>
            <w:r>
              <w:rPr>
                <w:spacing w:val="-1"/>
              </w:rPr>
              <w:t>u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 xml:space="preserve">e </w:t>
            </w:r>
            <w:r>
              <w:rPr>
                <w:spacing w:val="-1"/>
              </w:rPr>
              <w:t>N</w:t>
            </w:r>
            <w:r>
              <w:rPr>
                <w:spacing w:val="-4"/>
              </w:rPr>
              <w:t>u</w:t>
            </w:r>
            <w:r>
              <w:t>m</w:t>
            </w:r>
            <w:r>
              <w:rPr>
                <w:spacing w:val="-1"/>
              </w:rPr>
              <w:t>b</w:t>
            </w:r>
            <w:r>
              <w:t>er</w:t>
            </w:r>
          </w:p>
        </w:tc>
        <w:tc>
          <w:tcPr>
            <w:tcW w:w="31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B6E764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7274F1" w14:paraId="0E4B5C23" w14:textId="77777777" w:rsidTr="000B193F">
        <w:trPr>
          <w:trHeight w:val="360"/>
        </w:trPr>
        <w:tc>
          <w:tcPr>
            <w:tcW w:w="18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972B4E" w14:textId="77777777" w:rsidR="007274F1" w:rsidRDefault="007274F1" w:rsidP="005109C8">
            <w:pPr>
              <w:spacing w:before="60" w:after="60" w:line="240" w:lineRule="auto"/>
            </w:pPr>
            <w:r>
              <w:t>Escalat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tact</w:t>
            </w:r>
          </w:p>
        </w:tc>
        <w:tc>
          <w:tcPr>
            <w:tcW w:w="31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65250E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14:paraId="7C1A5A37" w14:textId="77777777" w:rsidR="007274F1" w:rsidRPr="006A78B4" w:rsidRDefault="007274F1" w:rsidP="000B193F">
      <w:pPr>
        <w:spacing w:after="80"/>
      </w:pPr>
    </w:p>
    <w:p w14:paraId="1A03F654" w14:textId="77777777" w:rsidR="007274F1" w:rsidRDefault="007274F1" w:rsidP="007274F1">
      <w:pPr>
        <w:spacing w:after="120"/>
      </w:pPr>
      <w:r w:rsidRPr="003F3D4D">
        <w:rPr>
          <w:b/>
          <w:bCs/>
        </w:rPr>
        <w:t>Signed</w:t>
      </w:r>
      <w:r w:rsidRPr="003F3D4D">
        <w:t xml:space="preserve"> – please print, scan, and return by email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633"/>
        <w:gridCol w:w="2633"/>
        <w:gridCol w:w="2634"/>
        <w:gridCol w:w="2634"/>
      </w:tblGrid>
      <w:tr w:rsidR="007274F1" w14:paraId="3DB81A37" w14:textId="77777777" w:rsidTr="005109C8">
        <w:trPr>
          <w:trHeight w:val="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DC238" w14:textId="77777777" w:rsidR="007274F1" w:rsidRDefault="007274F1" w:rsidP="005109C8">
            <w:pPr>
              <w:spacing w:before="60" w:after="60" w:line="240" w:lineRule="auto"/>
            </w:pPr>
            <w:r>
              <w:t>Signature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09FAF" w14:textId="77777777" w:rsidR="007274F1" w:rsidRDefault="007274F1" w:rsidP="005109C8">
            <w:pPr>
              <w:spacing w:before="60" w:after="60" w:line="240" w:lineRule="auto"/>
            </w:pPr>
            <w:r>
              <w:t>Name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ABF0A" w14:textId="77777777" w:rsidR="007274F1" w:rsidRDefault="007274F1" w:rsidP="005109C8">
            <w:pPr>
              <w:spacing w:before="60" w:after="60" w:line="240" w:lineRule="auto"/>
            </w:pPr>
            <w:r>
              <w:t>Title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9A88" w14:textId="77777777" w:rsidR="007274F1" w:rsidRDefault="007274F1" w:rsidP="005109C8">
            <w:pPr>
              <w:spacing w:before="60" w:after="60" w:line="240" w:lineRule="auto"/>
            </w:pPr>
            <w:r>
              <w:t>Date</w:t>
            </w:r>
          </w:p>
        </w:tc>
      </w:tr>
      <w:tr w:rsidR="007274F1" w14:paraId="2C73BA18" w14:textId="77777777" w:rsidTr="005109C8">
        <w:trPr>
          <w:trHeight w:val="7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27C6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B861C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4C253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FE86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14:paraId="6EB6FC2A" w14:textId="77777777" w:rsidR="007274F1" w:rsidRDefault="007274F1" w:rsidP="000B193F">
      <w:pPr>
        <w:spacing w:after="80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33"/>
        <w:gridCol w:w="2633"/>
        <w:gridCol w:w="2634"/>
        <w:gridCol w:w="2634"/>
      </w:tblGrid>
      <w:tr w:rsidR="007274F1" w14:paraId="7477F650" w14:textId="77777777" w:rsidTr="005109C8">
        <w:trPr>
          <w:trHeight w:val="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4C21A" w14:textId="77777777" w:rsidR="007274F1" w:rsidRDefault="007274F1" w:rsidP="005109C8">
            <w:pPr>
              <w:spacing w:before="60" w:after="60" w:line="240" w:lineRule="auto"/>
            </w:pPr>
            <w:r>
              <w:t>Signature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7608C" w14:textId="77777777" w:rsidR="007274F1" w:rsidRDefault="007274F1" w:rsidP="005109C8">
            <w:pPr>
              <w:spacing w:before="60" w:after="60" w:line="240" w:lineRule="auto"/>
            </w:pPr>
            <w:r>
              <w:t>Name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FB37F" w14:textId="77777777" w:rsidR="007274F1" w:rsidRDefault="007274F1" w:rsidP="005109C8">
            <w:pPr>
              <w:spacing w:before="60" w:after="60" w:line="240" w:lineRule="auto"/>
            </w:pPr>
            <w:r>
              <w:t>Title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60AC4" w14:textId="77777777" w:rsidR="007274F1" w:rsidRDefault="007274F1" w:rsidP="005109C8">
            <w:pPr>
              <w:spacing w:before="60" w:after="60" w:line="240" w:lineRule="auto"/>
            </w:pPr>
            <w:r>
              <w:t>Date</w:t>
            </w:r>
          </w:p>
        </w:tc>
      </w:tr>
      <w:tr w:rsidR="007274F1" w14:paraId="59A7949D" w14:textId="77777777" w:rsidTr="005109C8">
        <w:trPr>
          <w:trHeight w:val="7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579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A37DD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DE45C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E9DC7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05CE4ADD" w14:textId="77777777" w:rsidR="00A61E8B" w:rsidRPr="00844480" w:rsidRDefault="00A61E8B" w:rsidP="00844480">
      <w:pPr>
        <w:spacing w:after="0"/>
        <w:rPr>
          <w:sz w:val="8"/>
          <w:szCs w:val="8"/>
        </w:rPr>
      </w:pPr>
    </w:p>
    <w:sectPr w:rsidR="00A61E8B" w:rsidRPr="00844480" w:rsidSect="007A63F9">
      <w:headerReference w:type="first" r:id="rId13"/>
      <w:footerReference w:type="first" r:id="rId14"/>
      <w:pgSz w:w="11906" w:h="16838"/>
      <w:pgMar w:top="1701" w:right="680" w:bottom="1701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E2F20" w14:textId="77777777" w:rsidR="00933C9F" w:rsidRDefault="00933C9F" w:rsidP="007A63F9">
      <w:pPr>
        <w:spacing w:after="0" w:line="240" w:lineRule="auto"/>
      </w:pPr>
      <w:r>
        <w:separator/>
      </w:r>
    </w:p>
  </w:endnote>
  <w:endnote w:type="continuationSeparator" w:id="0">
    <w:p w14:paraId="357081F3" w14:textId="77777777" w:rsidR="00933C9F" w:rsidRDefault="00933C9F" w:rsidP="007A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899596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7BB3EA" w14:textId="77777777" w:rsidR="0079275E" w:rsidRDefault="0079275E" w:rsidP="00B336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B20D6C" w14:textId="77777777" w:rsidR="0079275E" w:rsidRDefault="0079275E" w:rsidP="0079275E">
    <w:pPr>
      <w:pStyle w:val="Footer"/>
      <w:ind w:right="360"/>
    </w:pPr>
  </w:p>
  <w:p w14:paraId="2B8A1111" w14:textId="77777777" w:rsidR="00632F51" w:rsidRDefault="00632F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743004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37DD05" w14:textId="77777777" w:rsidR="0079275E" w:rsidRDefault="0079275E" w:rsidP="00B336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026C776" w14:textId="77777777" w:rsidR="007A63F9" w:rsidRPr="007A63F9" w:rsidRDefault="007A63F9" w:rsidP="0079275E">
    <w:pPr>
      <w:pStyle w:val="Footer"/>
      <w:ind w:right="360"/>
    </w:pPr>
  </w:p>
  <w:p w14:paraId="78C9CA21" w14:textId="77777777" w:rsidR="00632F51" w:rsidRDefault="00632F5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8EE8" w14:textId="77777777" w:rsidR="00984808" w:rsidRDefault="00984808" w:rsidP="00984808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A75EB8A" wp14:editId="48D9F92E">
          <wp:simplePos x="0" y="0"/>
          <wp:positionH relativeFrom="page">
            <wp:posOffset>161925</wp:posOffset>
          </wp:positionH>
          <wp:positionV relativeFrom="page">
            <wp:posOffset>9564370</wp:posOffset>
          </wp:positionV>
          <wp:extent cx="2736000" cy="936000"/>
          <wp:effectExtent l="0" t="0" r="0" b="0"/>
          <wp:wrapNone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3930B3" wp14:editId="460E3ECF">
              <wp:simplePos x="0" y="0"/>
              <wp:positionH relativeFrom="column">
                <wp:posOffset>10160</wp:posOffset>
              </wp:positionH>
              <wp:positionV relativeFrom="paragraph">
                <wp:posOffset>1086485</wp:posOffset>
              </wp:positionV>
              <wp:extent cx="828000" cy="720000"/>
              <wp:effectExtent l="0" t="0" r="10795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00" cy="720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7FD5C62" id="Rectangle 4" o:spid="_x0000_s1026" style="position:absolute;margin-left:.8pt;margin-top:85.55pt;width:65.2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" fillcolor="#28b6dd [3205]" strokecolor="#28b6dd [3205]" strokeweight="1pt"/>
          </w:pict>
        </mc:Fallback>
      </mc:AlternateContent>
    </w:r>
  </w:p>
  <w:p w14:paraId="6CFE4B7F" w14:textId="77777777" w:rsidR="00984808" w:rsidRDefault="009848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3173" w14:textId="77777777" w:rsidR="00A61E8B" w:rsidRPr="00A61E8B" w:rsidRDefault="00A61E8B" w:rsidP="00A61E8B"/>
  <w:p w14:paraId="319B072F" w14:textId="77777777" w:rsidR="00A61E8B" w:rsidRPr="00A61E8B" w:rsidRDefault="00A61E8B" w:rsidP="00A61E8B"/>
  <w:p w14:paraId="236F5A09" w14:textId="77777777" w:rsidR="00A61E8B" w:rsidRDefault="00984808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40527CA" wp14:editId="14D44C19">
          <wp:simplePos x="0" y="0"/>
          <wp:positionH relativeFrom="page">
            <wp:posOffset>161925</wp:posOffset>
          </wp:positionH>
          <wp:positionV relativeFrom="page">
            <wp:posOffset>9564370</wp:posOffset>
          </wp:positionV>
          <wp:extent cx="2736000" cy="936000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781B26" wp14:editId="2DB63FE5">
              <wp:simplePos x="0" y="0"/>
              <wp:positionH relativeFrom="column">
                <wp:posOffset>10160</wp:posOffset>
              </wp:positionH>
              <wp:positionV relativeFrom="paragraph">
                <wp:posOffset>1086485</wp:posOffset>
              </wp:positionV>
              <wp:extent cx="828000" cy="720000"/>
              <wp:effectExtent l="0" t="0" r="10795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00" cy="720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7E467D1" id="Rectangle 1" o:spid="_x0000_s1026" style="position:absolute;margin-left:.8pt;margin-top:85.55pt;width:65.2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" fillcolor="#28b6dd [3205]" strokecolor="#28b6dd [3205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5B55D" w14:textId="77777777" w:rsidR="00933C9F" w:rsidRDefault="00933C9F" w:rsidP="007A63F9">
      <w:pPr>
        <w:spacing w:after="0" w:line="240" w:lineRule="auto"/>
      </w:pPr>
      <w:r>
        <w:separator/>
      </w:r>
    </w:p>
  </w:footnote>
  <w:footnote w:type="continuationSeparator" w:id="0">
    <w:p w14:paraId="000E049E" w14:textId="77777777" w:rsidR="00933C9F" w:rsidRDefault="00933C9F" w:rsidP="007A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078DA" w14:textId="77777777" w:rsidR="00D71CF7" w:rsidRDefault="00D71C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1ED2" w14:textId="3AB74747" w:rsidR="0079275E" w:rsidRPr="0079275E" w:rsidRDefault="00D81777" w:rsidP="0079275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1" relativeHeight="251681792" behindDoc="0" locked="0" layoutInCell="0" allowOverlap="1" wp14:anchorId="2436378D" wp14:editId="06961DD1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21f6490eb65fac9c13437370" descr="{&quot;HashCode&quot;:133848220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89C888" w14:textId="21A03CFD" w:rsidR="00D81777" w:rsidRPr="00D81777" w:rsidRDefault="00D81777" w:rsidP="00D817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D81777">
                            <w:rPr>
                              <w:rFonts w:ascii="Calibri" w:hAnsi="Calibri" w:cs="Calibri"/>
                              <w:color w:val="000000"/>
                            </w:rPr>
                            <w:t>CORPORATE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6378D" id="_x0000_t202" coordsize="21600,21600" o:spt="202" path="m,l,21600r21600,l21600,xe">
              <v:stroke joinstyle="miter"/>
              <v:path gradientshapeok="t" o:connecttype="rect"/>
            </v:shapetype>
            <v:shape id="MSIPCM21f6490eb65fac9c13437370" o:spid="_x0000_s1026" type="#_x0000_t202" alt="{&quot;HashCode&quot;:133848220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" o:allowincell="f" filled="f" stroked="f" strokeweight=".5pt">
              <v:fill o:detectmouseclick="t"/>
              <v:textbox inset="0,0,20pt,0">
                <w:txbxContent>
                  <w:p w14:paraId="7989C888" w14:textId="21A03CFD" w:rsidR="00D81777" w:rsidRPr="00D81777" w:rsidRDefault="00D81777" w:rsidP="00D817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D81777">
                      <w:rPr>
                        <w:rFonts w:ascii="Calibri" w:hAnsi="Calibri" w:cs="Calibri"/>
                        <w:color w:val="000000"/>
                      </w:rPr>
                      <w:t>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9275E" w:rsidRPr="0079275E">
      <w:t>Insert document title</w:t>
    </w:r>
  </w:p>
  <w:p w14:paraId="2E6E7019" w14:textId="77777777" w:rsidR="00632F51" w:rsidRDefault="00632F5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6478" w14:textId="2506D820" w:rsidR="007A63F9" w:rsidRPr="007A63F9" w:rsidRDefault="00D81777" w:rsidP="007A63F9">
    <w:pPr>
      <w:spacing w:after="3400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129E179F" wp14:editId="34D0A46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b9ff4879ae62a831eaaf26bb" descr="{&quot;HashCode&quot;:133848220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1D571D" w14:textId="25E933CE" w:rsidR="00D81777" w:rsidRPr="00D81777" w:rsidRDefault="00D81777" w:rsidP="00D817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D81777">
                            <w:rPr>
                              <w:rFonts w:ascii="Calibri" w:hAnsi="Calibri" w:cs="Calibri"/>
                              <w:color w:val="000000"/>
                            </w:rPr>
                            <w:t>CORPORATE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E179F" id="_x0000_t202" coordsize="21600,21600" o:spt="202" path="m,l,21600r21600,l21600,xe">
              <v:stroke joinstyle="miter"/>
              <v:path gradientshapeok="t" o:connecttype="rect"/>
            </v:shapetype>
            <v:shape id="MSIPCMb9ff4879ae62a831eaaf26bb" o:spid="_x0000_s1027" type="#_x0000_t202" alt="{&quot;HashCode&quot;:1338482205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" o:allowincell="f" filled="f" stroked="f" strokeweight=".5pt">
              <v:fill o:detectmouseclick="t"/>
              <v:textbox inset="0,0,20pt,0">
                <w:txbxContent>
                  <w:p w14:paraId="161D571D" w14:textId="25E933CE" w:rsidR="00D81777" w:rsidRPr="00D81777" w:rsidRDefault="00D81777" w:rsidP="00D817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D81777">
                      <w:rPr>
                        <w:rFonts w:ascii="Calibri" w:hAnsi="Calibri" w:cs="Calibri"/>
                        <w:color w:val="000000"/>
                      </w:rPr>
                      <w:t>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006F">
      <w:rPr>
        <w:noProof/>
      </w:rPr>
      <w:drawing>
        <wp:anchor distT="0" distB="0" distL="114300" distR="114300" simplePos="0" relativeHeight="251678720" behindDoc="0" locked="0" layoutInCell="1" allowOverlap="1" wp14:anchorId="099BBFF8" wp14:editId="372041FE">
          <wp:simplePos x="0" y="0"/>
          <wp:positionH relativeFrom="column">
            <wp:posOffset>-261620</wp:posOffset>
          </wp:positionH>
          <wp:positionV relativeFrom="paragraph">
            <wp:posOffset>10160</wp:posOffset>
          </wp:positionV>
          <wp:extent cx="1115060" cy="327025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33249" b="31885"/>
                  <a:stretch/>
                </pic:blipFill>
                <pic:spPr bwMode="auto">
                  <a:xfrm>
                    <a:off x="0" y="0"/>
                    <a:ext cx="1115060" cy="327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A63F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909040" wp14:editId="23FAE56E">
              <wp:simplePos x="0" y="0"/>
              <wp:positionH relativeFrom="page">
                <wp:posOffset>416859</wp:posOffset>
              </wp:positionH>
              <wp:positionV relativeFrom="page">
                <wp:posOffset>1223682</wp:posOffset>
              </wp:positionV>
              <wp:extent cx="6069600" cy="1062318"/>
              <wp:effectExtent l="0" t="0" r="1270" b="508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9600" cy="10623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BE0BC8" w14:textId="7E898063" w:rsidR="007A63F9" w:rsidRPr="007A63F9" w:rsidRDefault="003F4A18" w:rsidP="003F4A18">
                          <w:pPr>
                            <w:pStyle w:val="Title"/>
                          </w:pPr>
                          <w:r>
                            <w:t>LCH Ltd RepoClear – Sponsored Member Static Data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B90904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.8pt;margin-top:96.35pt;width:477.9pt;height:8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" filled="f" stroked="f" strokeweight=".5pt">
              <v:textbox inset="0,0,0,0">
                <w:txbxContent>
                  <w:p w14:paraId="43BE0BC8" w14:textId="7E898063" w:rsidR="007A63F9" w:rsidRPr="007A63F9" w:rsidRDefault="003F4A18" w:rsidP="003F4A18">
                    <w:pPr>
                      <w:pStyle w:val="Title"/>
                    </w:pPr>
                    <w:r>
                      <w:t>LCH Ltd RepoClear</w:t>
                    </w:r>
                    <w:r>
                      <w:t xml:space="preserve"> – </w:t>
                    </w:r>
                    <w:r>
                      <w:t>Sponsored Member Static Data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63F9" w:rsidRPr="007A63F9">
      <w:rPr>
        <w:noProof/>
      </w:rPr>
      <w:drawing>
        <wp:anchor distT="0" distB="0" distL="114300" distR="114300" simplePos="0" relativeHeight="251658239" behindDoc="1" locked="0" layoutInCell="1" allowOverlap="1" wp14:anchorId="6B40824D" wp14:editId="24D3BFE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858" cy="2286000"/>
          <wp:effectExtent l="0" t="0" r="0" b="0"/>
          <wp:wrapNone/>
          <wp:docPr id="10" name="Picture 1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Background pattern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636" b="47740"/>
                  <a:stretch/>
                </pic:blipFill>
                <pic:spPr bwMode="auto">
                  <a:xfrm>
                    <a:off x="0" y="0"/>
                    <a:ext cx="7560000" cy="2286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4A0B" w14:textId="77777777" w:rsidR="00A61E8B" w:rsidRPr="00A61E8B" w:rsidRDefault="0022006F" w:rsidP="00A61E8B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B8C67BD" wp14:editId="44747DA6">
          <wp:simplePos x="0" y="0"/>
          <wp:positionH relativeFrom="page">
            <wp:posOffset>168910</wp:posOffset>
          </wp:positionH>
          <wp:positionV relativeFrom="page">
            <wp:posOffset>370840</wp:posOffset>
          </wp:positionV>
          <wp:extent cx="1116000" cy="327600"/>
          <wp:effectExtent l="0" t="0" r="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33249" b="31885"/>
                  <a:stretch/>
                </pic:blipFill>
                <pic:spPr bwMode="auto">
                  <a:xfrm>
                    <a:off x="0" y="0"/>
                    <a:ext cx="1116000" cy="32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660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B629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548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AD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4AC1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F2C1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AC1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2B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04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5A3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B66792"/>
    <w:multiLevelType w:val="hybridMultilevel"/>
    <w:tmpl w:val="2F16E93A"/>
    <w:lvl w:ilvl="0" w:tplc="028857C6">
      <w:start w:val="1"/>
      <w:numFmt w:val="lowerLetter"/>
      <w:pStyle w:val="ListNumber2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541C4"/>
    <w:multiLevelType w:val="hybridMultilevel"/>
    <w:tmpl w:val="3C16630C"/>
    <w:lvl w:ilvl="0" w:tplc="35A2D242">
      <w:start w:val="1"/>
      <w:numFmt w:val="decimal"/>
      <w:pStyle w:val="ListNumber"/>
      <w:lvlText w:val="%1."/>
      <w:lvlJc w:val="left"/>
      <w:pPr>
        <w:ind w:left="0" w:firstLine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64CB"/>
    <w:multiLevelType w:val="hybridMultilevel"/>
    <w:tmpl w:val="1C36AB04"/>
    <w:lvl w:ilvl="0" w:tplc="6D142D32">
      <w:start w:val="1"/>
      <w:numFmt w:val="bullet"/>
      <w:pStyle w:val="List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B066D"/>
    <w:multiLevelType w:val="hybridMultilevel"/>
    <w:tmpl w:val="3E48A252"/>
    <w:lvl w:ilvl="0" w:tplc="BA5CFE42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4316">
    <w:abstractNumId w:val="3"/>
  </w:num>
  <w:num w:numId="2" w16cid:durableId="1400833488">
    <w:abstractNumId w:val="8"/>
  </w:num>
  <w:num w:numId="3" w16cid:durableId="12611366">
    <w:abstractNumId w:val="7"/>
  </w:num>
  <w:num w:numId="4" w16cid:durableId="427385012">
    <w:abstractNumId w:val="9"/>
  </w:num>
  <w:num w:numId="5" w16cid:durableId="154077682">
    <w:abstractNumId w:val="0"/>
  </w:num>
  <w:num w:numId="6" w16cid:durableId="531000798">
    <w:abstractNumId w:val="1"/>
  </w:num>
  <w:num w:numId="7" w16cid:durableId="1260792457">
    <w:abstractNumId w:val="2"/>
  </w:num>
  <w:num w:numId="8" w16cid:durableId="1656953444">
    <w:abstractNumId w:val="4"/>
  </w:num>
  <w:num w:numId="9" w16cid:durableId="409884277">
    <w:abstractNumId w:val="5"/>
  </w:num>
  <w:num w:numId="10" w16cid:durableId="151415942">
    <w:abstractNumId w:val="6"/>
  </w:num>
  <w:num w:numId="11" w16cid:durableId="1966159991">
    <w:abstractNumId w:val="11"/>
  </w:num>
  <w:num w:numId="12" w16cid:durableId="1100445751">
    <w:abstractNumId w:val="12"/>
  </w:num>
  <w:num w:numId="13" w16cid:durableId="97876972">
    <w:abstractNumId w:val="13"/>
  </w:num>
  <w:num w:numId="14" w16cid:durableId="1465197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80"/>
    <w:rsid w:val="0001124F"/>
    <w:rsid w:val="000175E3"/>
    <w:rsid w:val="000262CA"/>
    <w:rsid w:val="00047B3D"/>
    <w:rsid w:val="00054A78"/>
    <w:rsid w:val="000675F6"/>
    <w:rsid w:val="000714AD"/>
    <w:rsid w:val="00090586"/>
    <w:rsid w:val="000B193F"/>
    <w:rsid w:val="0022006F"/>
    <w:rsid w:val="00266F91"/>
    <w:rsid w:val="0029091A"/>
    <w:rsid w:val="002C1019"/>
    <w:rsid w:val="002C4301"/>
    <w:rsid w:val="003F4A18"/>
    <w:rsid w:val="00490F80"/>
    <w:rsid w:val="00524392"/>
    <w:rsid w:val="005431B9"/>
    <w:rsid w:val="00632F51"/>
    <w:rsid w:val="006348CE"/>
    <w:rsid w:val="006A2283"/>
    <w:rsid w:val="007274F1"/>
    <w:rsid w:val="007578EE"/>
    <w:rsid w:val="0079275E"/>
    <w:rsid w:val="007A63F9"/>
    <w:rsid w:val="00844480"/>
    <w:rsid w:val="00877F79"/>
    <w:rsid w:val="008E59C1"/>
    <w:rsid w:val="009108E8"/>
    <w:rsid w:val="00933C9F"/>
    <w:rsid w:val="00984808"/>
    <w:rsid w:val="00A61E8B"/>
    <w:rsid w:val="00A8149F"/>
    <w:rsid w:val="00AB2E84"/>
    <w:rsid w:val="00CE2BF8"/>
    <w:rsid w:val="00D06012"/>
    <w:rsid w:val="00D40EBC"/>
    <w:rsid w:val="00D51435"/>
    <w:rsid w:val="00D71CF7"/>
    <w:rsid w:val="00D81777"/>
    <w:rsid w:val="00EA16AC"/>
    <w:rsid w:val="00EC3EDF"/>
    <w:rsid w:val="00E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C9E08"/>
  <w15:chartTrackingRefBased/>
  <w15:docId w15:val="{B0574D0D-43F3-40D2-A671-835D8D1D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2CA"/>
    <w:pPr>
      <w:spacing w:after="160" w:line="288" w:lineRule="auto"/>
    </w:pPr>
    <w:rPr>
      <w:rFonts w:cs="Times New Roman (Body CS)"/>
      <w:color w:val="666666"/>
      <w:sz w:val="20"/>
    </w:rPr>
  </w:style>
  <w:style w:type="paragraph" w:styleId="Heading1">
    <w:name w:val="heading 1"/>
    <w:next w:val="Normal"/>
    <w:link w:val="Heading1Char"/>
    <w:uiPriority w:val="9"/>
    <w:qFormat/>
    <w:rsid w:val="000262CA"/>
    <w:pPr>
      <w:tabs>
        <w:tab w:val="left" w:pos="737"/>
      </w:tabs>
      <w:spacing w:before="400" w:after="200" w:line="288" w:lineRule="auto"/>
      <w:outlineLvl w:val="0"/>
    </w:pPr>
    <w:rPr>
      <w:rFonts w:ascii="Arial" w:eastAsiaTheme="minorEastAsia" w:hAnsi="Arial" w:cs="Arial"/>
      <w:color w:val="404040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0262CA"/>
    <w:pPr>
      <w:keepNext/>
      <w:keepLines/>
      <w:tabs>
        <w:tab w:val="left" w:pos="737"/>
      </w:tabs>
      <w:spacing w:before="120" w:after="120" w:line="264" w:lineRule="auto"/>
      <w:outlineLvl w:val="1"/>
    </w:pPr>
    <w:rPr>
      <w:rFonts w:ascii="Arial Bold" w:eastAsiaTheme="majorEastAsia" w:hAnsi="Arial Bold" w:cs="Arial"/>
      <w:b/>
      <w:color w:val="001EFF"/>
    </w:rPr>
  </w:style>
  <w:style w:type="paragraph" w:styleId="Heading3">
    <w:name w:val="heading 3"/>
    <w:next w:val="Normal"/>
    <w:link w:val="Heading3Char"/>
    <w:uiPriority w:val="9"/>
    <w:unhideWhenUsed/>
    <w:qFormat/>
    <w:rsid w:val="000262CA"/>
    <w:pPr>
      <w:keepNext/>
      <w:keepLines/>
      <w:tabs>
        <w:tab w:val="left" w:pos="737"/>
      </w:tabs>
      <w:spacing w:before="120" w:after="60" w:line="264" w:lineRule="auto"/>
      <w:outlineLvl w:val="2"/>
    </w:pPr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0262CA"/>
    <w:pPr>
      <w:keepNext/>
      <w:keepLines/>
      <w:spacing w:before="120" w:after="60"/>
      <w:outlineLvl w:val="3"/>
    </w:pPr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Para">
    <w:name w:val="Intro Para"/>
    <w:basedOn w:val="Normal"/>
    <w:qFormat/>
    <w:rsid w:val="000262CA"/>
    <w:pPr>
      <w:spacing w:after="240"/>
    </w:pPr>
    <w:rPr>
      <w:sz w:val="30"/>
      <w:szCs w:val="30"/>
    </w:rPr>
  </w:style>
  <w:style w:type="table" w:styleId="TableGrid">
    <w:name w:val="Table Grid"/>
    <w:basedOn w:val="TableNormal"/>
    <w:uiPriority w:val="39"/>
    <w:rsid w:val="00A61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262CA"/>
    <w:rPr>
      <w:rFonts w:ascii="Arial" w:eastAsiaTheme="minorEastAsia" w:hAnsi="Arial" w:cs="Arial"/>
      <w:color w:val="40404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262CA"/>
    <w:rPr>
      <w:rFonts w:ascii="Arial Bold" w:eastAsiaTheme="majorEastAsia" w:hAnsi="Arial Bold" w:cs="Arial"/>
      <w:b/>
      <w:color w:val="001EFF"/>
    </w:rPr>
  </w:style>
  <w:style w:type="character" w:customStyle="1" w:styleId="Heading3Char">
    <w:name w:val="Heading 3 Char"/>
    <w:basedOn w:val="DefaultParagraphFont"/>
    <w:link w:val="Heading3"/>
    <w:uiPriority w:val="9"/>
    <w:rsid w:val="000262CA"/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262CA"/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paragraph" w:styleId="Title">
    <w:name w:val="Title"/>
    <w:next w:val="Normal"/>
    <w:link w:val="TitleChar"/>
    <w:uiPriority w:val="10"/>
    <w:qFormat/>
    <w:rsid w:val="007A63F9"/>
    <w:pPr>
      <w:spacing w:after="120"/>
      <w:contextualSpacing/>
    </w:pPr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7A63F9"/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paragraph" w:styleId="Subtitle">
    <w:name w:val="Subtitle"/>
    <w:next w:val="Normal"/>
    <w:link w:val="SubtitleChar"/>
    <w:uiPriority w:val="11"/>
    <w:qFormat/>
    <w:rsid w:val="007A63F9"/>
    <w:pPr>
      <w:spacing w:before="240"/>
    </w:pPr>
    <w:rPr>
      <w:rFonts w:cs="Times New Roman (Body CS)"/>
      <w:color w:val="001DFF" w:themeColor="tex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A63F9"/>
    <w:rPr>
      <w:rFonts w:cs="Times New Roman (Body CS)"/>
      <w:color w:val="001DFF" w:themeColor="text2"/>
      <w:sz w:val="32"/>
      <w:szCs w:val="32"/>
    </w:rPr>
  </w:style>
  <w:style w:type="paragraph" w:styleId="ListNumber">
    <w:name w:val="List Number"/>
    <w:basedOn w:val="Normal"/>
    <w:uiPriority w:val="99"/>
    <w:unhideWhenUsed/>
    <w:rsid w:val="00047B3D"/>
    <w:pPr>
      <w:numPr>
        <w:numId w:val="11"/>
      </w:numPr>
      <w:ind w:left="284" w:hanging="284"/>
      <w:contextualSpacing/>
    </w:pPr>
    <w:rPr>
      <w:rFonts w:ascii="Arial" w:eastAsia="Times New Roman" w:hAnsi="Arial"/>
    </w:rPr>
  </w:style>
  <w:style w:type="paragraph" w:customStyle="1" w:styleId="LegalDisclaimertext">
    <w:name w:val="Legal/Disclaimer text"/>
    <w:qFormat/>
    <w:rsid w:val="00A61E8B"/>
    <w:pPr>
      <w:spacing w:after="40"/>
    </w:pPr>
    <w:rPr>
      <w:rFonts w:cs="Times New Roman (Body CS)"/>
      <w:color w:val="666666"/>
      <w:sz w:val="13"/>
    </w:rPr>
  </w:style>
  <w:style w:type="paragraph" w:styleId="ListBullet">
    <w:name w:val="List Bullet"/>
    <w:basedOn w:val="Normal"/>
    <w:uiPriority w:val="99"/>
    <w:unhideWhenUsed/>
    <w:rsid w:val="00047B3D"/>
    <w:pPr>
      <w:numPr>
        <w:numId w:val="12"/>
      </w:numPr>
      <w:contextualSpacing/>
    </w:pPr>
  </w:style>
  <w:style w:type="character" w:customStyle="1" w:styleId="ProductService">
    <w:name w:val="Product Service"/>
    <w:basedOn w:val="DefaultParagraphFont"/>
    <w:uiPriority w:val="1"/>
    <w:qFormat/>
    <w:rsid w:val="000262CA"/>
    <w:rPr>
      <w:rFonts w:ascii="Arial" w:hAnsi="Arial"/>
      <w:b w:val="0"/>
      <w:i w:val="0"/>
      <w:color w:val="404040"/>
      <w:sz w:val="21"/>
      <w:szCs w:val="21"/>
    </w:rPr>
  </w:style>
  <w:style w:type="paragraph" w:styleId="Header">
    <w:name w:val="header"/>
    <w:link w:val="Head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A63F9"/>
    <w:rPr>
      <w:rFonts w:cs="Times New Roman (Body CS)"/>
      <w:color w:val="404040"/>
      <w:sz w:val="18"/>
    </w:rPr>
  </w:style>
  <w:style w:type="paragraph" w:styleId="Footer">
    <w:name w:val="footer"/>
    <w:link w:val="Foot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A63F9"/>
    <w:rPr>
      <w:rFonts w:cs="Times New Roman (Body CS)"/>
      <w:color w:val="404040"/>
      <w:sz w:val="18"/>
    </w:rPr>
  </w:style>
  <w:style w:type="paragraph" w:styleId="ListBullet2">
    <w:name w:val="List Bullet 2"/>
    <w:basedOn w:val="Normal"/>
    <w:uiPriority w:val="99"/>
    <w:unhideWhenUsed/>
    <w:rsid w:val="00047B3D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unhideWhenUsed/>
    <w:rsid w:val="00047B3D"/>
    <w:pPr>
      <w:numPr>
        <w:numId w:val="14"/>
      </w:numPr>
      <w:ind w:left="568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9275E"/>
  </w:style>
  <w:style w:type="character" w:styleId="PlaceholderText">
    <w:name w:val="Placeholder Text"/>
    <w:basedOn w:val="DefaultParagraphFont"/>
    <w:uiPriority w:val="99"/>
    <w:semiHidden/>
    <w:rsid w:val="007274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chand\Downloads\LSEG-PT_Form_A4_May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0DDDF012FC4A9D99BD85624C457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F4B4-B512-48F8-89A8-29C2D10FCFC4}"/>
      </w:docPartPr>
      <w:docPartBody>
        <w:p w:rsidR="00DA40FD" w:rsidRDefault="00EE3C28" w:rsidP="00EE3C28">
          <w:pPr>
            <w:pStyle w:val="3C0DDDF012FC4A9D99BD85624C4573CB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2789F816E9804A1994B790FED5E19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C95DE-3DD9-44C3-AE16-5C12F4EF442F}"/>
      </w:docPartPr>
      <w:docPartBody>
        <w:p w:rsidR="00DA40FD" w:rsidRDefault="00EE3C28" w:rsidP="00EE3C28">
          <w:pPr>
            <w:pStyle w:val="2789F816E9804A1994B790FED5E194E2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8516CF7DF2BB457C987CD63C48D11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48EB5-78D0-46C6-9185-4E4EB9105E3C}"/>
      </w:docPartPr>
      <w:docPartBody>
        <w:p w:rsidR="00DA40FD" w:rsidRDefault="00EE3C28" w:rsidP="00EE3C28">
          <w:pPr>
            <w:pStyle w:val="8516CF7DF2BB457C987CD63C48D11E2F"/>
          </w:pPr>
          <w:r w:rsidRPr="00C31DAA">
            <w:rPr>
              <w:rStyle w:val="PlaceholderText"/>
            </w:rPr>
            <w:t>Choose an item.</w:t>
          </w:r>
        </w:p>
      </w:docPartBody>
    </w:docPart>
    <w:docPart>
      <w:docPartPr>
        <w:name w:val="C859C6DF0AEF4653AACD7C0101FD1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6330F-BB2C-4D4F-86A4-8F37BD1AA2F0}"/>
      </w:docPartPr>
      <w:docPartBody>
        <w:p w:rsidR="00DA40FD" w:rsidRDefault="00EE3C28" w:rsidP="00EE3C28">
          <w:pPr>
            <w:pStyle w:val="C859C6DF0AEF4653AACD7C0101FD1C94"/>
          </w:pPr>
          <w:r w:rsidRPr="00C31DAA">
            <w:rPr>
              <w:rStyle w:val="PlaceholderText"/>
            </w:rPr>
            <w:t>Choose an item.</w:t>
          </w:r>
        </w:p>
      </w:docPartBody>
    </w:docPart>
    <w:docPart>
      <w:docPartPr>
        <w:name w:val="1F556E16D87B40FBA7F7FBD0C6340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E741B-CAF1-41DD-B4C2-954F8D00C6DD}"/>
      </w:docPartPr>
      <w:docPartBody>
        <w:p w:rsidR="00DA40FD" w:rsidRDefault="00EE3C28" w:rsidP="00EE3C28">
          <w:pPr>
            <w:pStyle w:val="1F556E16D87B40FBA7F7FBD0C6340D9A"/>
          </w:pPr>
          <w:r w:rsidRPr="00200F64">
            <w:rPr>
              <w:color w:val="D9D9D9" w:themeColor="background1" w:themeShade="D9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E2438D7427DE461AB5EC19A1A6939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DE03F-BA46-440F-9396-37265B0B74B3}"/>
      </w:docPartPr>
      <w:docPartBody>
        <w:p w:rsidR="00DA40FD" w:rsidRDefault="00EE3C28" w:rsidP="00EE3C28">
          <w:pPr>
            <w:pStyle w:val="E2438D7427DE461AB5EC19A1A6939D46"/>
          </w:pPr>
          <w:r w:rsidRPr="00200F64">
            <w:rPr>
              <w:color w:val="FFFFFF" w:themeColor="background1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4C26A8056DAF4F1D8E8DDE2F69D97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87D21-FCDF-4B32-A827-C81F545AEF50}"/>
      </w:docPartPr>
      <w:docPartBody>
        <w:p w:rsidR="00DA40FD" w:rsidRDefault="00EE3C28" w:rsidP="00EE3C28">
          <w:pPr>
            <w:pStyle w:val="4C26A8056DAF4F1D8E8DDE2F69D97A2D"/>
          </w:pPr>
          <w:r>
            <w:rPr>
              <w:shd w:val="clear" w:color="auto" w:fill="FFFFFF" w:themeFill="background1"/>
            </w:rPr>
            <w:t xml:space="preserve"> </w:t>
          </w:r>
        </w:p>
      </w:docPartBody>
    </w:docPart>
    <w:docPart>
      <w:docPartPr>
        <w:name w:val="8D44901888164F31A6F0B4FF7E161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76A1B-B52E-4477-89A4-2B9A35F96414}"/>
      </w:docPartPr>
      <w:docPartBody>
        <w:p w:rsidR="00DA40FD" w:rsidRDefault="00EE3C28" w:rsidP="00EE3C28">
          <w:pPr>
            <w:pStyle w:val="8D44901888164F31A6F0B4FF7E161E8A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D36163BE54FA4DA1A989CEE35510C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8CDF5-2AAA-4158-83FA-36C1EF4C78BE}"/>
      </w:docPartPr>
      <w:docPartBody>
        <w:p w:rsidR="00DA40FD" w:rsidRDefault="00EE3C28" w:rsidP="00EE3C28">
          <w:pPr>
            <w:pStyle w:val="D36163BE54FA4DA1A989CEE35510C8ED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031EF9F8A89C4FACB1BB0B11249F9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055DC-B993-4F6A-80BA-41A481C6A3A7}"/>
      </w:docPartPr>
      <w:docPartBody>
        <w:p w:rsidR="00DA40FD" w:rsidRDefault="00EE3C28" w:rsidP="00EE3C28">
          <w:pPr>
            <w:pStyle w:val="031EF9F8A89C4FACB1BB0B11249F9615"/>
          </w:pPr>
          <w:r w:rsidRPr="00C31DAA">
            <w:rPr>
              <w:rStyle w:val="PlaceholderText"/>
            </w:rPr>
            <w:t>Choose an item.</w:t>
          </w:r>
        </w:p>
      </w:docPartBody>
    </w:docPart>
    <w:docPart>
      <w:docPartPr>
        <w:name w:val="C4904B3380514879B493649BFB666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A3A4-344F-43CD-B161-0F3AB782E5F5}"/>
      </w:docPartPr>
      <w:docPartBody>
        <w:p w:rsidR="00DA40FD" w:rsidRDefault="00EE3C28" w:rsidP="00EE3C28">
          <w:pPr>
            <w:pStyle w:val="C4904B3380514879B493649BFB66644A"/>
          </w:pPr>
          <w:r w:rsidRPr="00200F64">
            <w:rPr>
              <w:color w:val="D9D9D9" w:themeColor="background1" w:themeShade="D9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C77344C543BF469089832E3DE7A38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5B1ED-BB61-4C6D-9BF1-1898DBD273FB}"/>
      </w:docPartPr>
      <w:docPartBody>
        <w:p w:rsidR="00DA40FD" w:rsidRDefault="00EE3C28" w:rsidP="00EE3C28">
          <w:pPr>
            <w:pStyle w:val="C77344C543BF469089832E3DE7A38436"/>
          </w:pPr>
          <w:r w:rsidRPr="00200F64">
            <w:rPr>
              <w:color w:val="FFFFFF" w:themeColor="background1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151731881C55441C957D4A61F8B52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01472-0E5F-4C3B-9A30-93D7CD39021C}"/>
      </w:docPartPr>
      <w:docPartBody>
        <w:p w:rsidR="00DA40FD" w:rsidRDefault="00EE3C28" w:rsidP="00EE3C28">
          <w:pPr>
            <w:pStyle w:val="151731881C55441C957D4A61F8B52687"/>
          </w:pPr>
          <w:r>
            <w:rPr>
              <w:shd w:val="clear" w:color="auto" w:fill="FFFFFF" w:themeFill="background1"/>
            </w:rPr>
            <w:t xml:space="preserve"> </w:t>
          </w:r>
        </w:p>
      </w:docPartBody>
    </w:docPart>
    <w:docPart>
      <w:docPartPr>
        <w:name w:val="714786B51B6048A2B6E8521FA3DE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2F6DA-6826-4C55-8AB1-3AFD651A18D1}"/>
      </w:docPartPr>
      <w:docPartBody>
        <w:p w:rsidR="00DA40FD" w:rsidRDefault="00EE3C28" w:rsidP="00EE3C28">
          <w:pPr>
            <w:pStyle w:val="714786B51B6048A2B6E8521FA3DEBDA5"/>
          </w:pPr>
          <w:r w:rsidRPr="00200F64">
            <w:rPr>
              <w:color w:val="D9D9D9" w:themeColor="background1" w:themeShade="D9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FCA103B12E63431A8315BF6FEF5FF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B1264-42C4-4A30-BB33-39B84FB8016D}"/>
      </w:docPartPr>
      <w:docPartBody>
        <w:p w:rsidR="00DA40FD" w:rsidRDefault="00EE3C28" w:rsidP="00EE3C28">
          <w:pPr>
            <w:pStyle w:val="FCA103B12E63431A8315BF6FEF5FF1D3"/>
          </w:pPr>
          <w:r w:rsidRPr="00200F64">
            <w:rPr>
              <w:color w:val="FFFFFF" w:themeColor="background1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9C3035A6563A44E5AF3503A02F984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E1B9C-6F1C-4524-BA65-336B0D9021FE}"/>
      </w:docPartPr>
      <w:docPartBody>
        <w:p w:rsidR="00DA40FD" w:rsidRDefault="00EE3C28" w:rsidP="00EE3C28">
          <w:pPr>
            <w:pStyle w:val="9C3035A6563A44E5AF3503A02F9844F1"/>
          </w:pPr>
          <w:r>
            <w:rPr>
              <w:shd w:val="clear" w:color="auto" w:fill="FFFFFF" w:themeFill="background1"/>
            </w:rPr>
            <w:t xml:space="preserve"> </w:t>
          </w:r>
        </w:p>
      </w:docPartBody>
    </w:docPart>
    <w:docPart>
      <w:docPartPr>
        <w:name w:val="C9E8D202A68947EA810C203D9CE4B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A36E9-E0D3-4B5D-8E07-69071818B9FF}"/>
      </w:docPartPr>
      <w:docPartBody>
        <w:p w:rsidR="00DA40FD" w:rsidRDefault="00EE3C28" w:rsidP="00EE3C28">
          <w:pPr>
            <w:pStyle w:val="C9E8D202A68947EA810C203D9CE4BBD5"/>
          </w:pPr>
          <w:r w:rsidRPr="00C31DAA">
            <w:rPr>
              <w:rStyle w:val="PlaceholderText"/>
            </w:rPr>
            <w:t>Choose an item.</w:t>
          </w:r>
        </w:p>
      </w:docPartBody>
    </w:docPart>
    <w:docPart>
      <w:docPartPr>
        <w:name w:val="47C713058A9D4689BFFC5E62402DB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F07A5-5E7C-42B6-8CD8-B8DD43C9C971}"/>
      </w:docPartPr>
      <w:docPartBody>
        <w:p w:rsidR="00DA40FD" w:rsidRDefault="00EE3C28" w:rsidP="00EE3C28">
          <w:pPr>
            <w:pStyle w:val="47C713058A9D4689BFFC5E62402DB591"/>
          </w:pPr>
          <w:r w:rsidRPr="00200F64">
            <w:rPr>
              <w:color w:val="D9D9D9" w:themeColor="background1" w:themeShade="D9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65501CD8A940442B92880E356B380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31985-28E4-4493-A22B-AFFC24B5A8EF}"/>
      </w:docPartPr>
      <w:docPartBody>
        <w:p w:rsidR="00DA40FD" w:rsidRDefault="00EE3C28" w:rsidP="00EE3C28">
          <w:pPr>
            <w:pStyle w:val="65501CD8A940442B92880E356B38022F"/>
          </w:pPr>
          <w:r w:rsidRPr="00200F64">
            <w:rPr>
              <w:color w:val="FFFFFF" w:themeColor="background1"/>
              <w:shd w:val="clear" w:color="auto" w:fill="FFFFFF" w:themeFill="background1"/>
            </w:rPr>
            <w:t>&lt;enter text&gt;</w:t>
          </w:r>
        </w:p>
      </w:docPartBody>
    </w:docPart>
    <w:docPart>
      <w:docPartPr>
        <w:name w:val="B2BE505C28B343D8BB6016EBC6BA7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F4DAA-2F52-4481-8203-BEDF12D1741B}"/>
      </w:docPartPr>
      <w:docPartBody>
        <w:p w:rsidR="00DA40FD" w:rsidRDefault="00EE3C28" w:rsidP="00EE3C28">
          <w:pPr>
            <w:pStyle w:val="B2BE505C28B343D8BB6016EBC6BA7611"/>
          </w:pPr>
          <w:r>
            <w:rPr>
              <w:shd w:val="clear" w:color="auto" w:fill="FFFFFF" w:themeFill="background1"/>
            </w:rPr>
            <w:t xml:space="preserve"> </w:t>
          </w:r>
        </w:p>
      </w:docPartBody>
    </w:docPart>
    <w:docPart>
      <w:docPartPr>
        <w:name w:val="33A7BC3D000C4D0FA712B9EB093B7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83A5F-6070-4D2F-A1CF-68379C43D96D}"/>
      </w:docPartPr>
      <w:docPartBody>
        <w:p w:rsidR="00DA40FD" w:rsidRDefault="00EE3C28" w:rsidP="00EE3C28">
          <w:pPr>
            <w:pStyle w:val="33A7BC3D000C4D0FA712B9EB093B7C9D"/>
          </w:pPr>
          <w:r w:rsidRPr="00C31DAA">
            <w:rPr>
              <w:rStyle w:val="PlaceholderText"/>
            </w:rPr>
            <w:t>Choose an item.</w:t>
          </w:r>
        </w:p>
      </w:docPartBody>
    </w:docPart>
    <w:docPart>
      <w:docPartPr>
        <w:name w:val="69EF98A65113442CA2FD8563FEE0A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0598B-591A-420B-836D-7C38F47E063E}"/>
      </w:docPartPr>
      <w:docPartBody>
        <w:p w:rsidR="00DA40FD" w:rsidRDefault="00EE3C28" w:rsidP="00EE3C28">
          <w:pPr>
            <w:pStyle w:val="69EF98A65113442CA2FD8563FEE0ACF3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EC44AEA274DA41B8A2291FD6EBC7E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36AC-675C-441F-90BE-3D01B3562911}"/>
      </w:docPartPr>
      <w:docPartBody>
        <w:p w:rsidR="00DA40FD" w:rsidRDefault="00EE3C28" w:rsidP="00EE3C28">
          <w:pPr>
            <w:pStyle w:val="EC44AEA274DA41B8A2291FD6EBC7EEB5"/>
          </w:pPr>
          <w:r w:rsidRPr="003F4A18">
            <w:rPr>
              <w:rStyle w:val="PlaceholderText"/>
              <w:i/>
              <w:iCs/>
            </w:rPr>
            <w:t>(choose item box removed)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BE"/>
    <w:rsid w:val="000246BE"/>
    <w:rsid w:val="00333230"/>
    <w:rsid w:val="00DA40FD"/>
    <w:rsid w:val="00EE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3C28"/>
    <w:rPr>
      <w:color w:val="808080"/>
    </w:rPr>
  </w:style>
  <w:style w:type="paragraph" w:customStyle="1" w:styleId="3C0DDDF012FC4A9D99BD85624C4573CB">
    <w:name w:val="3C0DDDF012FC4A9D99BD85624C4573CB"/>
    <w:rsid w:val="00EE3C28"/>
    <w:rPr>
      <w:lang w:eastAsia="zh-CN"/>
    </w:rPr>
  </w:style>
  <w:style w:type="paragraph" w:customStyle="1" w:styleId="2789F816E9804A1994B790FED5E194E2">
    <w:name w:val="2789F816E9804A1994B790FED5E194E2"/>
    <w:rsid w:val="00EE3C28"/>
    <w:rPr>
      <w:lang w:eastAsia="zh-CN"/>
    </w:rPr>
  </w:style>
  <w:style w:type="paragraph" w:customStyle="1" w:styleId="8516CF7DF2BB457C987CD63C48D11E2F">
    <w:name w:val="8516CF7DF2BB457C987CD63C48D11E2F"/>
    <w:rsid w:val="00EE3C28"/>
    <w:rPr>
      <w:lang w:eastAsia="zh-CN"/>
    </w:rPr>
  </w:style>
  <w:style w:type="paragraph" w:customStyle="1" w:styleId="C859C6DF0AEF4653AACD7C0101FD1C94">
    <w:name w:val="C859C6DF0AEF4653AACD7C0101FD1C94"/>
    <w:rsid w:val="00EE3C28"/>
    <w:rPr>
      <w:lang w:eastAsia="zh-CN"/>
    </w:rPr>
  </w:style>
  <w:style w:type="paragraph" w:customStyle="1" w:styleId="1F556E16D87B40FBA7F7FBD0C6340D9A">
    <w:name w:val="1F556E16D87B40FBA7F7FBD0C6340D9A"/>
    <w:rsid w:val="00EE3C28"/>
    <w:rPr>
      <w:lang w:eastAsia="zh-CN"/>
    </w:rPr>
  </w:style>
  <w:style w:type="paragraph" w:customStyle="1" w:styleId="E2438D7427DE461AB5EC19A1A6939D46">
    <w:name w:val="E2438D7427DE461AB5EC19A1A6939D46"/>
    <w:rsid w:val="00EE3C28"/>
    <w:rPr>
      <w:lang w:eastAsia="zh-CN"/>
    </w:rPr>
  </w:style>
  <w:style w:type="paragraph" w:customStyle="1" w:styleId="4C26A8056DAF4F1D8E8DDE2F69D97A2D">
    <w:name w:val="4C26A8056DAF4F1D8E8DDE2F69D97A2D"/>
    <w:rsid w:val="00EE3C28"/>
    <w:rPr>
      <w:lang w:eastAsia="zh-CN"/>
    </w:rPr>
  </w:style>
  <w:style w:type="paragraph" w:customStyle="1" w:styleId="8D44901888164F31A6F0B4FF7E161E8A">
    <w:name w:val="8D44901888164F31A6F0B4FF7E161E8A"/>
    <w:rsid w:val="00EE3C28"/>
    <w:rPr>
      <w:lang w:eastAsia="zh-CN"/>
    </w:rPr>
  </w:style>
  <w:style w:type="paragraph" w:customStyle="1" w:styleId="D36163BE54FA4DA1A989CEE35510C8ED">
    <w:name w:val="D36163BE54FA4DA1A989CEE35510C8ED"/>
    <w:rsid w:val="00EE3C28"/>
    <w:rPr>
      <w:lang w:eastAsia="zh-CN"/>
    </w:rPr>
  </w:style>
  <w:style w:type="paragraph" w:customStyle="1" w:styleId="031EF9F8A89C4FACB1BB0B11249F9615">
    <w:name w:val="031EF9F8A89C4FACB1BB0B11249F9615"/>
    <w:rsid w:val="00EE3C28"/>
    <w:rPr>
      <w:lang w:eastAsia="zh-CN"/>
    </w:rPr>
  </w:style>
  <w:style w:type="paragraph" w:customStyle="1" w:styleId="C4904B3380514879B493649BFB66644A">
    <w:name w:val="C4904B3380514879B493649BFB66644A"/>
    <w:rsid w:val="00EE3C28"/>
    <w:rPr>
      <w:lang w:eastAsia="zh-CN"/>
    </w:rPr>
  </w:style>
  <w:style w:type="paragraph" w:customStyle="1" w:styleId="C77344C543BF469089832E3DE7A38436">
    <w:name w:val="C77344C543BF469089832E3DE7A38436"/>
    <w:rsid w:val="00EE3C28"/>
    <w:rPr>
      <w:lang w:eastAsia="zh-CN"/>
    </w:rPr>
  </w:style>
  <w:style w:type="paragraph" w:customStyle="1" w:styleId="151731881C55441C957D4A61F8B52687">
    <w:name w:val="151731881C55441C957D4A61F8B52687"/>
    <w:rsid w:val="00EE3C28"/>
    <w:rPr>
      <w:lang w:eastAsia="zh-CN"/>
    </w:rPr>
  </w:style>
  <w:style w:type="paragraph" w:customStyle="1" w:styleId="714786B51B6048A2B6E8521FA3DEBDA5">
    <w:name w:val="714786B51B6048A2B6E8521FA3DEBDA5"/>
    <w:rsid w:val="00EE3C28"/>
    <w:rPr>
      <w:lang w:eastAsia="zh-CN"/>
    </w:rPr>
  </w:style>
  <w:style w:type="paragraph" w:customStyle="1" w:styleId="FCA103B12E63431A8315BF6FEF5FF1D3">
    <w:name w:val="FCA103B12E63431A8315BF6FEF5FF1D3"/>
    <w:rsid w:val="00EE3C28"/>
    <w:rPr>
      <w:lang w:eastAsia="zh-CN"/>
    </w:rPr>
  </w:style>
  <w:style w:type="paragraph" w:customStyle="1" w:styleId="9C3035A6563A44E5AF3503A02F9844F1">
    <w:name w:val="9C3035A6563A44E5AF3503A02F9844F1"/>
    <w:rsid w:val="00EE3C28"/>
    <w:rPr>
      <w:lang w:eastAsia="zh-CN"/>
    </w:rPr>
  </w:style>
  <w:style w:type="paragraph" w:customStyle="1" w:styleId="C9E8D202A68947EA810C203D9CE4BBD5">
    <w:name w:val="C9E8D202A68947EA810C203D9CE4BBD5"/>
    <w:rsid w:val="00EE3C28"/>
    <w:rPr>
      <w:lang w:eastAsia="zh-CN"/>
    </w:rPr>
  </w:style>
  <w:style w:type="paragraph" w:customStyle="1" w:styleId="47C713058A9D4689BFFC5E62402DB591">
    <w:name w:val="47C713058A9D4689BFFC5E62402DB591"/>
    <w:rsid w:val="00EE3C28"/>
    <w:rPr>
      <w:lang w:eastAsia="zh-CN"/>
    </w:rPr>
  </w:style>
  <w:style w:type="paragraph" w:customStyle="1" w:styleId="65501CD8A940442B92880E356B38022F">
    <w:name w:val="65501CD8A940442B92880E356B38022F"/>
    <w:rsid w:val="00EE3C28"/>
    <w:rPr>
      <w:lang w:eastAsia="zh-CN"/>
    </w:rPr>
  </w:style>
  <w:style w:type="paragraph" w:customStyle="1" w:styleId="B2BE505C28B343D8BB6016EBC6BA7611">
    <w:name w:val="B2BE505C28B343D8BB6016EBC6BA7611"/>
    <w:rsid w:val="00EE3C28"/>
    <w:rPr>
      <w:lang w:eastAsia="zh-CN"/>
    </w:rPr>
  </w:style>
  <w:style w:type="paragraph" w:customStyle="1" w:styleId="33A7BC3D000C4D0FA712B9EB093B7C9D">
    <w:name w:val="33A7BC3D000C4D0FA712B9EB093B7C9D"/>
    <w:rsid w:val="00EE3C28"/>
    <w:rPr>
      <w:lang w:eastAsia="zh-CN"/>
    </w:rPr>
  </w:style>
  <w:style w:type="paragraph" w:customStyle="1" w:styleId="69EF98A65113442CA2FD8563FEE0ACF3">
    <w:name w:val="69EF98A65113442CA2FD8563FEE0ACF3"/>
    <w:rsid w:val="00EE3C28"/>
    <w:rPr>
      <w:lang w:eastAsia="zh-CN"/>
    </w:rPr>
  </w:style>
  <w:style w:type="paragraph" w:customStyle="1" w:styleId="EC44AEA274DA41B8A2291FD6EBC7EEB5">
    <w:name w:val="EC44AEA274DA41B8A2291FD6EBC7EEB5"/>
    <w:rsid w:val="00EE3C28"/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CH">
      <a:dk1>
        <a:srgbClr val="000000"/>
      </a:dk1>
      <a:lt1>
        <a:srgbClr val="FFFFFF"/>
      </a:lt1>
      <a:dk2>
        <a:srgbClr val="001DFF"/>
      </a:dk2>
      <a:lt2>
        <a:srgbClr val="D9D9D9"/>
      </a:lt2>
      <a:accent1>
        <a:srgbClr val="001DFF"/>
      </a:accent1>
      <a:accent2>
        <a:srgbClr val="28B6DD"/>
      </a:accent2>
      <a:accent3>
        <a:srgbClr val="2B71AE"/>
      </a:accent3>
      <a:accent4>
        <a:srgbClr val="192A53"/>
      </a:accent4>
      <a:accent5>
        <a:srgbClr val="D9D9D9"/>
      </a:accent5>
      <a:accent6>
        <a:srgbClr val="B2B2B2"/>
      </a:accent6>
      <a:hlink>
        <a:srgbClr val="001DFF"/>
      </a:hlink>
      <a:folHlink>
        <a:srgbClr val="001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360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LSEG-PT_Form_A4_May23</Template>
  <TotalTime>0</TotalTime>
  <Pages>2</Pages>
  <Words>364</Words>
  <Characters>2077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Griffiths, Rebecca</dc:creator>
  <cp:keywords/>
  <dc:description/>
  <cp:lastModifiedBy>Behl, Michael</cp:lastModifiedBy>
  <cp:revision>2</cp:revision>
  <dcterms:created xsi:type="dcterms:W3CDTF">2023-11-20T14:40:00Z</dcterms:created>
  <dcterms:modified xsi:type="dcterms:W3CDTF">2023-11-20T14:40:00Z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-1458385749</vt:i4>
  </property>
  <property fmtid="{D5CDD505-2E9C-101B-9397-08002B2CF9AE}" pid="3" name="_NewReviewCycle">
    <vt:lpwstr/>
  </property>
  <property fmtid="{D5CDD505-2E9C-101B-9397-08002B2CF9AE}" pid="4" name="_EmailSubject">
    <vt:lpwstr>RepoClear Ltd Sponsored Member Static Data Form</vt:lpwstr>
  </property>
  <property fmtid="{D5CDD505-2E9C-101B-9397-08002B2CF9AE}" pid="5" name="_AuthorEmail">
    <vt:lpwstr>Rebecca.Griffiths@lseg.com</vt:lpwstr>
  </property>
  <property fmtid="{D5CDD505-2E9C-101B-9397-08002B2CF9AE}" pid="6" name="_AuthorEmailDisplayName">
    <vt:lpwstr>Griffiths, Rebecca</vt:lpwstr>
  </property>
  <property fmtid="{D5CDD505-2E9C-101B-9397-08002B2CF9AE}" pid="7" name="_ReviewingToolsShownOnce">
    <vt:lpwstr/>
  </property>
  <property fmtid="{D5CDD505-2E9C-101B-9397-08002B2CF9AE}" pid="8" name="MSIP_Label_16ffedc7-8dd7-4346-b906-eaa072ee5258_Enabled">
    <vt:lpwstr>true</vt:lpwstr>
  </property>
  <property fmtid="{D5CDD505-2E9C-101B-9397-08002B2CF9AE}" pid="9" name="MSIP_Label_16ffedc7-8dd7-4346-b906-eaa072ee5258_SetDate">
    <vt:lpwstr>2023-11-20T14:40:31Z</vt:lpwstr>
  </property>
  <property fmtid="{D5CDD505-2E9C-101B-9397-08002B2CF9AE}" pid="10" name="MSIP_Label_16ffedc7-8dd7-4346-b906-eaa072ee5258_Method">
    <vt:lpwstr>Standard</vt:lpwstr>
  </property>
  <property fmtid="{D5CDD505-2E9C-101B-9397-08002B2CF9AE}" pid="11" name="MSIP_Label_16ffedc7-8dd7-4346-b906-eaa072ee5258_Name">
    <vt:lpwstr>Corporate</vt:lpwstr>
  </property>
  <property fmtid="{D5CDD505-2E9C-101B-9397-08002B2CF9AE}" pid="12" name="MSIP_Label_16ffedc7-8dd7-4346-b906-eaa072ee5258_SiteId">
    <vt:lpwstr>287e9f0e-91ec-4cf0-b7a4-c63898072181</vt:lpwstr>
  </property>
  <property fmtid="{D5CDD505-2E9C-101B-9397-08002B2CF9AE}" pid="13" name="MSIP_Label_16ffedc7-8dd7-4346-b906-eaa072ee5258_ActionId">
    <vt:lpwstr>819b6a32-9256-4da2-a13f-7fb80a36b09e</vt:lpwstr>
  </property>
  <property fmtid="{D5CDD505-2E9C-101B-9397-08002B2CF9AE}" pid="14" name="MSIP_Label_16ffedc7-8dd7-4346-b906-eaa072ee5258_ContentBits">
    <vt:lpwstr>1</vt:lpwstr>
  </property>
</Properties>
</file>